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71542" w14:textId="06E051D1" w:rsidR="00DA69C0" w:rsidRPr="00560FD9" w:rsidRDefault="0050775F" w:rsidP="00560FD9">
      <w:pPr>
        <w:spacing w:before="240"/>
        <w:jc w:val="center"/>
        <w:rPr>
          <w:rFonts w:asciiTheme="majorHAnsi" w:hAnsiTheme="majorHAnsi"/>
          <w:b/>
          <w:bCs/>
          <w:sz w:val="28"/>
          <w:szCs w:val="24"/>
        </w:rPr>
      </w:pPr>
      <w:r w:rsidRPr="00560FD9">
        <w:rPr>
          <w:rFonts w:asciiTheme="majorHAnsi" w:hAnsiTheme="majorHAnsi"/>
          <w:b/>
          <w:bCs/>
          <w:sz w:val="28"/>
          <w:szCs w:val="24"/>
        </w:rPr>
        <w:t>AGRI-TRADE LAB APPLICATION FORM</w:t>
      </w:r>
    </w:p>
    <w:p w14:paraId="66AF6463" w14:textId="5D8B41D3" w:rsidR="00560FD9" w:rsidRDefault="00560FD9" w:rsidP="00560FD9">
      <w:pPr>
        <w:spacing w:after="240"/>
        <w:jc w:val="center"/>
        <w:rPr>
          <w:rFonts w:asciiTheme="majorHAnsi" w:hAnsiTheme="majorHAnsi"/>
          <w:b/>
          <w:bCs/>
          <w:sz w:val="28"/>
          <w:szCs w:val="24"/>
        </w:rPr>
      </w:pPr>
      <w:r w:rsidRPr="00560FD9">
        <w:rPr>
          <w:rFonts w:asciiTheme="majorHAnsi" w:hAnsiTheme="majorHAnsi"/>
          <w:b/>
          <w:bCs/>
          <w:sz w:val="28"/>
          <w:szCs w:val="24"/>
        </w:rPr>
        <w:t>AN INITIATIVE OF THE SRC</w:t>
      </w:r>
      <w:r w:rsidR="00503706">
        <w:rPr>
          <w:rFonts w:asciiTheme="majorHAnsi" w:hAnsiTheme="majorHAnsi"/>
          <w:b/>
          <w:bCs/>
          <w:sz w:val="28"/>
          <w:szCs w:val="24"/>
        </w:rPr>
        <w:t xml:space="preserve"> and</w:t>
      </w:r>
      <w:r w:rsidRPr="00560FD9">
        <w:rPr>
          <w:rFonts w:asciiTheme="majorHAnsi" w:hAnsiTheme="majorHAnsi"/>
          <w:b/>
          <w:bCs/>
          <w:sz w:val="28"/>
          <w:szCs w:val="24"/>
        </w:rPr>
        <w:t xml:space="preserve"> THE BCCI</w:t>
      </w:r>
    </w:p>
    <w:p w14:paraId="43AF74A2" w14:textId="5848241B" w:rsidR="00B66B44" w:rsidRPr="00560FD9" w:rsidRDefault="00B66B44" w:rsidP="00B66B44">
      <w:pPr>
        <w:pStyle w:val="Heading2"/>
        <w:jc w:val="left"/>
      </w:pPr>
      <w:r>
        <w:t>CONTACT INFORMATION</w:t>
      </w:r>
    </w:p>
    <w:p w14:paraId="6E237430" w14:textId="77777777" w:rsidR="00B66B44" w:rsidRDefault="00B66B44" w:rsidP="00B66B44">
      <w:pPr>
        <w:rPr>
          <w:rFonts w:asciiTheme="majorHAnsi" w:hAnsiTheme="majorHAnsi"/>
        </w:rPr>
      </w:pPr>
    </w:p>
    <w:p w14:paraId="1A0004A0" w14:textId="26F05CC3" w:rsidR="00B66B44" w:rsidRPr="00560FD9" w:rsidRDefault="00B66B44" w:rsidP="00B66B44">
      <w:pPr>
        <w:rPr>
          <w:rFonts w:asciiTheme="majorHAnsi" w:hAnsiTheme="majorHAnsi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DBE3340" wp14:editId="54C0D429">
                <wp:simplePos x="0" y="0"/>
                <wp:positionH relativeFrom="margin">
                  <wp:posOffset>4562474</wp:posOffset>
                </wp:positionH>
                <wp:positionV relativeFrom="paragraph">
                  <wp:posOffset>144145</wp:posOffset>
                </wp:positionV>
                <wp:extent cx="132397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935D0B6" id="Straight Connector 28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9.25pt,11.35pt" to="463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aUtgEAALkDAAAOAAAAZHJzL2Uyb0RvYy54bWysU02PEzEMvSPxH6Lc6Uy74mvU6R66gguC&#10;il1+QDbjdCKSOHJCO/33OGk7iwAhhLh44tjv2c/xrG8n78QBKFkMvVwuWikgaBxs2Pfyy8O7F2+k&#10;SFmFQTkM0MsTJHm7ef5sfYwdrHBENwAJJgmpO8ZejjnHrmmSHsGrtMAIgYMGyavMLu2bgdSR2b1r&#10;Vm37qjkiDZFQQ0p8e3cOyk3lNwZ0/mRMgixcL7m3XC1V+1hss1mrbk8qjlZf2lD/0IVXNnDRmepO&#10;ZSW+kf2FyltNmNDkhUbfoDFWQ9XAapbtT2ruRxWhauHhpDiPKf0/Wv3xsCNhh16u+KWC8vxG95mU&#10;3Y9ZbDEEniCS4CBP6hhTx4Bt2NHFS3FHRfZkyJcvCxJTne5pni5MWWi+XN6sbt6+fimFvsaaJ2Ck&#10;lN8DelEOvXQ2FOGqU4cPKXMxTr2msFMaOZeup3xyUJJd+AyGxZRiFV3XCLaOxEHxAgxfl0UGc9XM&#10;AjHWuRnU/hl0yS0wqKv1t8A5u1bEkGegtwHpd1XzdG3VnPOvqs9ai+xHHE71Ieo4eD+qsssulwX8&#10;0a/wpz9u8x0AAP//AwBQSwMEFAAGAAgAAAAhAEUech3dAAAACQEAAA8AAABkcnMvZG93bnJldi54&#10;bWxMj8FOg0AQhu8mvsNmTHqzS0kqiCxNU/WkB0QPHrfsCKTsLGG3gD69YzzocWb+fPP9+W6xvZhw&#10;9J0jBZt1BAKpdqajRsHb6+N1CsIHTUb3jlDBJ3rYFZcXuc6Mm+kFpyo0giHkM62gDWHIpPR1i1b7&#10;tRuQ+PbhRqsDj2MjzahnhttexlF0I63uiD+0esBDi/WpOlsFycNTVQ7z/fNXKRNZlpML6eldqdXV&#10;sr8DEXAJf2H40Wd1KNjp6M5kvOiZsUm3HFUQxwkIDtzGCZc7/i5kkcv/DYpvAAAA//8DAFBLAQIt&#10;ABQABgAIAAAAIQC2gziS/gAAAOEBAAATAAAAAAAAAAAAAAAAAAAAAABbQ29udGVudF9UeXBlc10u&#10;eG1sUEsBAi0AFAAGAAgAAAAhADj9If/WAAAAlAEAAAsAAAAAAAAAAAAAAAAALwEAAF9yZWxzLy5y&#10;ZWxzUEsBAi0AFAAGAAgAAAAhAODj9pS2AQAAuQMAAA4AAAAAAAAAAAAAAAAALgIAAGRycy9lMm9E&#10;b2MueG1sUEsBAi0AFAAGAAgAAAAhAEUech3dAAAACQ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980A0B" wp14:editId="57C5FB65">
                <wp:simplePos x="0" y="0"/>
                <wp:positionH relativeFrom="column">
                  <wp:posOffset>2406015</wp:posOffset>
                </wp:positionH>
                <wp:positionV relativeFrom="paragraph">
                  <wp:posOffset>141605</wp:posOffset>
                </wp:positionV>
                <wp:extent cx="1296035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FF04CAC" id="Straight Connector 20" o:spid="_x0000_s1026" style="position:absolute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45pt,11.15pt" to="291.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QutgEAALkDAAAOAAAAZHJzL2Uyb0RvYy54bWysU8GOEzEMvSPxD1HudKZFrGDU6R66gguC&#10;ioUPyGacTrRJHDmh0/49TtrOIkAIob144tjP9nvxrG+P3okDULIYerlctFJA0DjYsO/lt6/vX72V&#10;ImUVBuUwQC9PkOTt5uWL9RQ7WOGIbgASXCSkboq9HHOOXdMkPYJXaYERAgcNkleZXdo3A6mJq3vX&#10;rNr2ppmQhkioISW+vTsH5abWNwZ0/mxMgixcL3m2XC1V+1Bss1mrbk8qjlZfxlD/MYVXNnDTudSd&#10;ykp8J/tbKW81YUKTFxp9g8ZYDZUDs1m2v7C5H1WEyoXFSXGWKT1fWf3psCNhh16uWJ6gPL/RfSZl&#10;92MWWwyBFUQSHGSlppg6BmzDji5eijsqtI+GfPkyIXGs6p5mdeGYhebL5erdTfv6jRT6GmuegJFS&#10;/gDoRTn00tlQiKtOHT6mzM049ZrCThnk3Lqe8slBSXbhCxgmU5pVdF0j2DoSB8ULMDwuCw2uVTML&#10;xFjnZlD7d9Alt8Cgrta/Aufs2hFDnoHeBqQ/dc3H66jmnH9lfeZaaD/gcKoPUeXg/ajMLrtcFvBn&#10;v8Kf/rjNDwAAAP//AwBQSwMEFAAGAAgAAAAhAKgKeuzdAAAACQEAAA8AAABkcnMvZG93bnJldi54&#10;bWxMj01PhDAQhu8m/odmTLy5RYiCSNkYP056QPTgsUtHIEunhHYB/fWO2YMeZ+bJO89bbFc7iBkn&#10;3ztScLmJQCA1zvTUKnh/e7rIQPigyejBESr4Qg/b8vSk0LlxC73iXIdWcAj5XCvoQhhzKX3TodV+&#10;40Ykvn26yerA49RKM+mFw+0g4yi6llb3xB86PeJ9h82+PlgF6eNzXY3Lw8t3JVNZVbML2f5DqfOz&#10;9e4WRMA1/MHwq8/qULLTzh3IeDEoSNLshlEFcZyAYOAqS7jc7riQZSH/Nyh/AAAA//8DAFBLAQIt&#10;ABQABgAIAAAAIQC2gziS/gAAAOEBAAATAAAAAAAAAAAAAAAAAAAAAABbQ29udGVudF9UeXBlc10u&#10;eG1sUEsBAi0AFAAGAAgAAAAhADj9If/WAAAAlAEAAAsAAAAAAAAAAAAAAAAALwEAAF9yZWxzLy5y&#10;ZWxzUEsBAi0AFAAGAAgAAAAhAEt95C62AQAAuQMAAA4AAAAAAAAAAAAAAAAALgIAAGRycy9lMm9E&#10;b2MueG1sUEsBAi0AFAAGAAgAAAAhAKgKeuzdAAAACQEAAA8AAAAAAAAAAAAAAAAAEAQAAGRycy9k&#10;b3ducmV2LnhtbFBLBQYAAAAABAAEAPMAAAAaBQAAAAA=&#10;" strokecolor="black [3040]"/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14A42C2" wp14:editId="78EFE9FC">
                <wp:simplePos x="0" y="0"/>
                <wp:positionH relativeFrom="column">
                  <wp:posOffset>437322</wp:posOffset>
                </wp:positionH>
                <wp:positionV relativeFrom="paragraph">
                  <wp:posOffset>148148</wp:posOffset>
                </wp:positionV>
                <wp:extent cx="1296062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49E5B12" id="Straight Connector 27" o:spid="_x0000_s1026" style="position:absolute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45pt,11.65pt" to="136.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EItQEAALkDAAAOAAAAZHJzL2Uyb0RvYy54bWysU8GOEzEMvSPxD1HudKY9FBh1uoeu4IKg&#10;YuEDshmnE5HEkRM67d/jpO0sWhBCiIsnjv2e/RzP5u7knTgCJYuhl8tFKwUEjYMNh15+/fLu1Rsp&#10;UlZhUA4D9PIMSd5tX77YTLGDFY7oBiDBJCF1U+zlmHPsmibpEbxKC4wQOGiQvMrs0qEZSE3M7l2z&#10;att1MyENkVBDSnx7fwnKbeU3BnT+ZEyCLFwvubdcLVX7WGyz3ajuQCqOVl/bUP/QhVc2cNGZ6l5l&#10;Jb6T/YXKW02Y0OSFRt+gMVZD1cBqlu0zNQ+jilC18HBSnMeU/h+t/njck7BDL1evpQjK8xs9ZFL2&#10;MGaxwxB4gkiCgzypKaaOAbuwp6uX4p6K7JMhX74sSJzqdM/zdOGUhebL5ertul2vpNC3WPMEjJTy&#10;e0AvyqGXzoYiXHXq+CFlLsaptxR2SiOX0vWUzw5KsgufwbCYUqyi6xrBzpE4Kl6A4duyyGCumlkg&#10;xjo3g9o/g665BQZ1tf4WOGfXihjyDPQ2IP2uaj7dWjWX/Jvqi9Yi+xGHc32IOg7ej6rsustlAX/2&#10;K/zpj9v+AAAA//8DAFBLAwQUAAYACAAAACEA56gh5twAAAAIAQAADwAAAGRycy9kb3ducmV2Lnht&#10;bEyPzU6EQBCE7ya+w6RNvLmDkCyIDBvjz0kPLHrwOMu0QJbpIcwsoE9vGw967KpK9VfFbrWDmHHy&#10;vSMF15sIBFLjTE+tgrfXp6sMhA+ajB4coYJP9LArz88KnRu30B7nOrSCS8jnWkEXwphL6ZsOrfYb&#10;NyKx9+EmqwOfUyvNpBcut4OMo2grre6JP3R6xPsOm2N9sgrSx+e6GpeHl69KprKqZhey47tSlxfr&#10;3S2IgGv4C8MPPqNDyUwHdyLjxaBgm91wUkGcJCDYj9OEtx1+BVkW8v+A8hsAAP//AwBQSwECLQAU&#10;AAYACAAAACEAtoM4kv4AAADhAQAAEwAAAAAAAAAAAAAAAAAAAAAAW0NvbnRlbnRfVHlwZXNdLnht&#10;bFBLAQItABQABgAIAAAAIQA4/SH/1gAAAJQBAAALAAAAAAAAAAAAAAAAAC8BAABfcmVscy8ucmVs&#10;c1BLAQItABQABgAIAAAAIQBeP4EItQEAALkDAAAOAAAAAAAAAAAAAAAAAC4CAABkcnMvZTJvRG9j&#10;LnhtbFBLAQItABQABgAIAAAAIQDnqCHm3AAAAAgBAAAPAAAAAAAAAAAAAAAAAA8EAABkcnMvZG93&#10;bnJldi54bWxQSwUGAAAAAAQABADzAAAAGAUAAAAA&#10;" strokecolor="black [3040]"/>
            </w:pict>
          </mc:Fallback>
        </mc:AlternateContent>
      </w:r>
      <w:r w:rsidRPr="00560FD9">
        <w:rPr>
          <w:rFonts w:asciiTheme="majorHAnsi" w:hAnsiTheme="majorHAnsi"/>
        </w:rPr>
        <w:t xml:space="preserve">Name: </w:t>
      </w:r>
      <w:r w:rsidRPr="00560FD9">
        <w:rPr>
          <w:rFonts w:asciiTheme="majorHAnsi" w:hAnsiTheme="majorHAnsi"/>
        </w:rPr>
        <w:tab/>
      </w:r>
      <w:r w:rsidRPr="00560FD9">
        <w:rPr>
          <w:rFonts w:asciiTheme="majorHAnsi" w:hAnsiTheme="majorHAnsi"/>
        </w:rPr>
        <w:tab/>
      </w:r>
      <w:r w:rsidRPr="00560FD9">
        <w:rPr>
          <w:rFonts w:asciiTheme="majorHAnsi" w:hAnsiTheme="majorHAnsi"/>
        </w:rPr>
        <w:tab/>
        <w:t xml:space="preserve">                </w:t>
      </w:r>
      <w:r>
        <w:rPr>
          <w:rFonts w:asciiTheme="majorHAnsi" w:hAnsiTheme="majorHAnsi"/>
        </w:rPr>
        <w:t xml:space="preserve">      </w:t>
      </w:r>
      <w:r w:rsidRPr="00560FD9">
        <w:rPr>
          <w:rFonts w:asciiTheme="majorHAnsi" w:hAnsiTheme="majorHAnsi"/>
        </w:rPr>
        <w:t>Tel:</w:t>
      </w:r>
      <w:r w:rsidRPr="00560FD9">
        <w:rPr>
          <w:rFonts w:asciiTheme="majorHAnsi" w:hAnsiTheme="majorHAnsi"/>
        </w:rPr>
        <w:tab/>
      </w:r>
      <w:r w:rsidRPr="00560FD9">
        <w:rPr>
          <w:rFonts w:asciiTheme="majorHAnsi" w:hAnsiTheme="majorHAnsi"/>
        </w:rPr>
        <w:tab/>
      </w:r>
      <w:r w:rsidRPr="00560FD9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              </w:t>
      </w:r>
      <w:r w:rsidRPr="00560FD9">
        <w:rPr>
          <w:rFonts w:asciiTheme="majorHAnsi" w:hAnsiTheme="majorHAnsi"/>
        </w:rPr>
        <w:t>Email:</w:t>
      </w:r>
    </w:p>
    <w:p w14:paraId="45874321" w14:textId="77777777" w:rsidR="00B66B44" w:rsidRPr="00560FD9" w:rsidRDefault="00B66B44" w:rsidP="00B66B44">
      <w:pPr>
        <w:rPr>
          <w:rFonts w:asciiTheme="majorHAnsi" w:hAnsiTheme="majorHAnsi"/>
          <w:b/>
          <w:bCs/>
          <w:sz w:val="28"/>
          <w:szCs w:val="24"/>
        </w:rPr>
      </w:pPr>
    </w:p>
    <w:p w14:paraId="61671306" w14:textId="6EB287B5" w:rsidR="00425305" w:rsidRPr="00560FD9" w:rsidRDefault="00560FD9" w:rsidP="00425305">
      <w:pPr>
        <w:pStyle w:val="Heading2"/>
        <w:jc w:val="left"/>
      </w:pPr>
      <w:r w:rsidRPr="00560FD9">
        <w:t>INDIVIDUAL/COMPANY PROFILE</w:t>
      </w:r>
    </w:p>
    <w:p w14:paraId="0BD927BE" w14:textId="77777777" w:rsidR="0035537D" w:rsidRPr="002074C5" w:rsidRDefault="0035537D" w:rsidP="00560FD9"/>
    <w:p w14:paraId="7967182C" w14:textId="206D8F10" w:rsidR="00DB7719" w:rsidRDefault="00FB5E4E" w:rsidP="008D5C81">
      <w:pPr>
        <w:rPr>
          <w:rFonts w:asciiTheme="majorHAnsi" w:hAnsiTheme="majorHAnsi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E778" wp14:editId="5ED7A556">
                <wp:simplePos x="0" y="0"/>
                <wp:positionH relativeFrom="column">
                  <wp:posOffset>1485900</wp:posOffset>
                </wp:positionH>
                <wp:positionV relativeFrom="paragraph">
                  <wp:posOffset>146050</wp:posOffset>
                </wp:positionV>
                <wp:extent cx="44100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0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2246BC8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pt,11.5pt" to="464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bwtQEAALcDAAAOAAAAZHJzL2Uyb0RvYy54bWysU02P0zAQvSPxHyzfaZLV8qGo6R66gguC&#10;ioUf4HXGjYXtscamTf89Y7fNIkAIIS6Ox35vZt7zZH03eycOQMliGGS3aqWAoHG0YT/IL5/fvngj&#10;RcoqjMphgEGeIMm7zfNn62Ps4QYndCOQ4CQh9cc4yCnn2DdN0hN4lVYYIfClQfIqc0j7ZiR15Oze&#10;NTdt+6o5Io2RUENKfHp/vpSbmt8Y0PmjMQmycIPk3nJdqa6PZW02a9XvScXJ6ksb6h+68MoGLrqk&#10;uldZiW9kf0nlrSZMaPJKo2/QGKuhamA1XfuTmodJRaha2JwUF5vS/0urPxx2JOzIbydFUJ6f6CGT&#10;svspiy2GwAYiia74dIypZ/g27OgSpbijIno25MuX5Yi5entavIU5C82Ht7dd275+KYW+3jVPxEgp&#10;vwP0omwG6WwoslWvDu9T5mIMvUI4KI2cS9ddPjkoYBc+gWEpXKyr7DpEsHUkDoqff/xaZXCuiiwU&#10;Y51bSO2fSRdsoUEdrL8lLuhaEUNeiN4GpN9VzfO1VXPGX1WftRbZjzie6kNUO3g6qkuXSS7j92Nc&#10;6U//2+Y7AAAA//8DAFBLAwQUAAYACAAAACEAqcXafd0AAAAJAQAADwAAAGRycy9kb3ducmV2Lnht&#10;bEyPy07DMBBF90j9B2sqsaMO4dE0jVMhHitYhMCCpRsPSdR4HMVuEvh6pmIBq3ld3Tk32822EyMO&#10;vnWk4HIVgUCqnGmpVvD+9nSRgPBBk9GdI1TwhR52+eIs06lxE73iWIZasAn5VCtoQuhTKX3VoNV+&#10;5Xokvn26werA41BLM+iJzW0n4yi6lVa3xB8a3eN9g9WhPFoF68fnsuinh5fvQq5lUYwuJIcPpc6X&#10;890WRMA5/InhhM/okDPT3h3JeNEpiK+uOUs4NVxZsImTGxD734XMM/k/Qf4DAAD//wMAUEsBAi0A&#10;FAAGAAgAAAAhALaDOJL+AAAA4QEAABMAAAAAAAAAAAAAAAAAAAAAAFtDb250ZW50X1R5cGVzXS54&#10;bWxQSwECLQAUAAYACAAAACEAOP0h/9YAAACUAQAACwAAAAAAAAAAAAAAAAAvAQAAX3JlbHMvLnJl&#10;bHNQSwECLQAUAAYACAAAACEA0paG8LUBAAC3AwAADgAAAAAAAAAAAAAAAAAuAgAAZHJzL2Uyb0Rv&#10;Yy54bWxQSwECLQAUAAYACAAAACEAqcXafd0AAAAJAQAADwAAAAAAAAAAAAAAAAAPBAAAZHJzL2Rv&#10;d25yZXYueG1sUEsFBgAAAAAEAAQA8wAAABkFAAAAAA==&#10;" strokecolor="black [3040]"/>
            </w:pict>
          </mc:Fallback>
        </mc:AlternateContent>
      </w:r>
      <w:r w:rsidR="00560FD9">
        <w:rPr>
          <w:rFonts w:asciiTheme="majorHAnsi" w:hAnsiTheme="majorHAnsi"/>
        </w:rPr>
        <w:t xml:space="preserve">Name/Company Name: </w:t>
      </w:r>
    </w:p>
    <w:p w14:paraId="38821282" w14:textId="11EEBB46" w:rsidR="00560FD9" w:rsidRDefault="00560FD9" w:rsidP="008D5C81">
      <w:pPr>
        <w:rPr>
          <w:rFonts w:asciiTheme="majorHAnsi" w:hAnsiTheme="majorHAnsi"/>
        </w:rPr>
      </w:pPr>
    </w:p>
    <w:p w14:paraId="713F570F" w14:textId="77777777" w:rsidR="00560FD9" w:rsidRPr="00560FD9" w:rsidRDefault="00560FD9" w:rsidP="00560FD9">
      <w:pPr>
        <w:rPr>
          <w:rFonts w:asciiTheme="majorHAnsi" w:hAnsiTheme="majorHAnsi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1A6BC8" wp14:editId="2F91E6DB">
                <wp:simplePos x="0" y="0"/>
                <wp:positionH relativeFrom="column">
                  <wp:posOffset>1714500</wp:posOffset>
                </wp:positionH>
                <wp:positionV relativeFrom="paragraph">
                  <wp:posOffset>149860</wp:posOffset>
                </wp:positionV>
                <wp:extent cx="417195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1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4370662" id="Straight Connector 18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pt,11.8pt" to="463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P3tgEAALkDAAAOAAAAZHJzL2Uyb0RvYy54bWysU02PEzEMvSPxH6Lc6cys+Bx1uoeu4IKg&#10;YuEHZDNOJyKJIyd02n+Pk7azCBBCiEsmjt+z/WzP+vbonTgAJYthkN2qlQKCxtGG/SC/fH777LUU&#10;KaswKocBBnmCJG83T5+s59jDDU7oRiDBQULq5zjIKefYN03SE3iVVhghsNMgeZXZpH0zkpo5unfN&#10;Tdu+bGakMRJqSIlf785OuanxjQGdPxqTIAs3SK4t15Pq+VDOZrNW/Z5UnKy+lKH+oQqvbOCkS6g7&#10;lZX4RvaXUN5qwoQmrzT6Bo2xGqoGVtO1P6m5n1SEqoWbk+LSpvT/wuoPhx0JO/LseFJBeZ7RfSZl&#10;91MWWwyBO4gk2MmdmmPqmbANO7pYKe6oyD4a8uXLgsSxdve0dBeOWWh+fN696t684CHoq695JEZK&#10;+R2gF+UySGdDEa56dXifMidj6BXCRinknLre8slBAbvwCQyL4WRdZdc1gq0jcVC8AOPXrsjgWBVZ&#10;KMY6t5DaP5Mu2EKDulp/S1zQNSOGvBC9DUi/y5qP11LNGX9VfdZaZD/geKqDqO3g/ajKLrtcFvBH&#10;u9If/7jNdwAAAP//AwBQSwMEFAAGAAgAAAAhAAeRMejdAAAACQEAAA8AAABkcnMvZG93bnJldi54&#10;bWxMj09PhEAMxe8mfodJTby5g2uyrMiwMf456QHRg8dZpgJZpkOYLqCf3hoPemtfX15/L98tvlcT&#10;jrELZOBylYBCqoPrqDHw9vp4sQUV2ZKzfSA08IkRdsXpSW4zF2Z6waniRkkIxcwaaJmHTOtYt+ht&#10;XIUBSW4fYfSWZR0b7UY7S7jv9TpJNtrbjuRDawe8a7E+VEdvIH14qsphvn/+KnWqy3IKvD28G3N+&#10;ttzegGJc+M8MP/iCDoUw7cORXFS9gXWaSBeW4WoDSgzXooDa/wq6yPX/BsU3AAAA//8DAFBLAQIt&#10;ABQABgAIAAAAIQC2gziS/gAAAOEBAAATAAAAAAAAAAAAAAAAAAAAAABbQ29udGVudF9UeXBlc10u&#10;eG1sUEsBAi0AFAAGAAgAAAAhADj9If/WAAAAlAEAAAsAAAAAAAAAAAAAAAAALwEAAF9yZWxzLy5y&#10;ZWxzUEsBAi0AFAAGAAgAAAAhAKgz8/e2AQAAuQMAAA4AAAAAAAAAAAAAAAAALgIAAGRycy9lMm9E&#10;b2MueG1sUEsBAi0AFAAGAAgAAAAhAAeRMejdAAAACQEAAA8AAAAAAAAAAAAAAAAAEAQAAGRycy9k&#10;b3ducmV2LnhtbFBLBQYAAAAABAAEAPMAAAAaBQAAAAA=&#10;" strokecolor="black [3040]"/>
            </w:pict>
          </mc:Fallback>
        </mc:AlternateContent>
      </w:r>
      <w:r w:rsidRPr="00560FD9">
        <w:rPr>
          <w:rFonts w:asciiTheme="majorHAnsi" w:hAnsiTheme="majorHAnsi"/>
        </w:rPr>
        <w:t>Products/services offered:</w:t>
      </w:r>
    </w:p>
    <w:p w14:paraId="25FBC752" w14:textId="77777777" w:rsidR="00560FD9" w:rsidRDefault="00560FD9" w:rsidP="00560FD9">
      <w:pPr>
        <w:rPr>
          <w:rFonts w:asciiTheme="majorHAnsi" w:hAnsiTheme="majorHAnsi"/>
          <w:sz w:val="20"/>
          <w:szCs w:val="18"/>
        </w:rPr>
      </w:pPr>
    </w:p>
    <w:p w14:paraId="48C0E5E1" w14:textId="0DD759A6" w:rsidR="00560FD9" w:rsidRPr="00560FD9" w:rsidRDefault="00560FD9" w:rsidP="00560FD9">
      <w:pPr>
        <w:rPr>
          <w:rFonts w:asciiTheme="majorHAnsi" w:hAnsiTheme="majorHAnsi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3FCDD1" wp14:editId="46C377E6">
                <wp:simplePos x="0" y="0"/>
                <wp:positionH relativeFrom="column">
                  <wp:posOffset>1562100</wp:posOffset>
                </wp:positionH>
                <wp:positionV relativeFrom="paragraph">
                  <wp:posOffset>152400</wp:posOffset>
                </wp:positionV>
                <wp:extent cx="4324350" cy="1905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6C64F73" id="Straight Connector 1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pt,12pt" to="463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OHuwEAAL0DAAAOAAAAZHJzL2Uyb0RvYy54bWysU8Fu2zAMvQ/YPwi6L7bTbliNOD2k2C7D&#10;FqzdB6iyFAuTRIHSYufvRymOO2zDUBS7yKLIR/I90pvbyVl2VBgN+I43q5oz5SX0xh86/u3hw5v3&#10;nMUkfC8seNXxk4r8dvv61WYMrVrDALZXyCiJj+0YOj6kFNqqinJQTsQVBOXJqQGdSGTioepRjJTd&#10;2Wpd1++qEbAPCFLFSK93ZyfflvxaK5m+aB1VYrbj1FsqJ5bzMZ/VdiPaA4owGDm3IV7QhRPGU9El&#10;1Z1Igv1A80cqZyRCBJ1WElwFWhupCgdi09S/sbkfRFCFC4kTwyJT/H9p5efjHpnpaXY3nHnhaEb3&#10;CYU5DIntwHtSEJCRk5QaQ2wJsPN7nK0Y9phpTxpd/hIhNhV1T4u6akpM0uP11fr66i0NQZKvuanp&#10;SlmqJ3DAmD4qcCxfOm6Nz+RFK46fYjqHXkIIl5s5ly+3dLIqB1v/VWkiRAWbgi6rpHYW2VHQEvTf&#10;m7lsicwQbaxdQPW/QXNshqmyXs8FLtGlIvi0AJ3xgH+rmqZLq/ocf2F95pppP0J/KsMoctCOFEHn&#10;fc5L+Ktd4E9/3fYnAAAA//8DAFBLAwQUAAYACAAAACEA8b4+OdwAAAAJAQAADwAAAGRycy9kb3du&#10;cmV2LnhtbExPwU6DQBC9m/QfNmPizS6SplRkaRqtp3pA9OBxy45Ays4SdgvUr3d60tN7M/Py5r1s&#10;O9tOjDj41pGCh2UEAqlypqVawefH6/0GhA+ajO4coYILetjmi5tMp8ZN9I5jGWrBJuRTraAJoU+l&#10;9FWDVvul65H49u0GqwOPQy3NoCc2t52Mo2gtrW6JPzS6x+cGq1N5tgqS/aEs+unl7aeQiSyK0YXN&#10;6Uupu9t59wQi4Bz+xHCNz9Eh50xHdybjRacgXq25S7gSRhY8xgmTIy8YZZ7J/w3yXwAAAP//AwBQ&#10;SwECLQAUAAYACAAAACEAtoM4kv4AAADhAQAAEwAAAAAAAAAAAAAAAAAAAAAAW0NvbnRlbnRfVHlw&#10;ZXNdLnhtbFBLAQItABQABgAIAAAAIQA4/SH/1gAAAJQBAAALAAAAAAAAAAAAAAAAAC8BAABfcmVs&#10;cy8ucmVsc1BLAQItABQABgAIAAAAIQCmpQOHuwEAAL0DAAAOAAAAAAAAAAAAAAAAAC4CAABkcnMv&#10;ZTJvRG9jLnhtbFBLAQItABQABgAIAAAAIQDxvj453AAAAAkBAAAPAAAAAAAAAAAAAAAAABUEAABk&#10;cnMvZG93bnJldi54bWxQSwUGAAAAAAQABADzAAAAHgUAAAAA&#10;" strokecolor="black [3040]"/>
            </w:pict>
          </mc:Fallback>
        </mc:AlternateContent>
      </w:r>
      <w:r w:rsidR="009F0E73">
        <w:rPr>
          <w:rFonts w:asciiTheme="majorHAnsi" w:hAnsiTheme="majorHAnsi"/>
        </w:rPr>
        <w:t>Sub-s</w:t>
      </w:r>
      <w:r>
        <w:rPr>
          <w:rFonts w:asciiTheme="majorHAnsi" w:hAnsiTheme="majorHAnsi"/>
        </w:rPr>
        <w:t>ector of operation</w:t>
      </w:r>
      <w:r w:rsidRPr="00560FD9">
        <w:rPr>
          <w:rFonts w:asciiTheme="majorHAnsi" w:hAnsiTheme="majorHAnsi"/>
        </w:rPr>
        <w:t>:</w:t>
      </w:r>
    </w:p>
    <w:p w14:paraId="6D3FC66A" w14:textId="1B9E1087" w:rsidR="00560FD9" w:rsidRDefault="00560FD9" w:rsidP="008D5C81">
      <w:pPr>
        <w:rPr>
          <w:rFonts w:asciiTheme="majorHAnsi" w:hAnsiTheme="majorHAnsi"/>
          <w:sz w:val="20"/>
          <w:szCs w:val="18"/>
        </w:rPr>
      </w:pPr>
    </w:p>
    <w:p w14:paraId="2C06B54C" w14:textId="23B81E3C" w:rsidR="00560FD9" w:rsidRPr="00560FD9" w:rsidRDefault="009F0E73" w:rsidP="00560FD9">
      <w:pPr>
        <w:rPr>
          <w:rFonts w:ascii="Cambria" w:hAnsi="Cambria"/>
          <w:b/>
          <w:bCs/>
        </w:rPr>
      </w:pPr>
      <w:r w:rsidRPr="00560FD9">
        <w:rPr>
          <w:rFonts w:ascii="Cambria" w:hAnsi="Cambria"/>
          <w:noProof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5BB15" wp14:editId="2A4734A4">
                <wp:simplePos x="0" y="0"/>
                <wp:positionH relativeFrom="column">
                  <wp:posOffset>5553075</wp:posOffset>
                </wp:positionH>
                <wp:positionV relativeFrom="paragraph">
                  <wp:posOffset>33350</wp:posOffset>
                </wp:positionV>
                <wp:extent cx="114300" cy="1238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93434D3" id="Rectangle 33" o:spid="_x0000_s1026" style="position:absolute;margin-left:437.25pt;margin-top:2.65pt;width:9pt;height:9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NxbAIAAM8EAAAOAAAAZHJzL2Uyb0RvYy54bWysVE1P3DAQvVfqf7B8L9kvKI3IohWIqhIC&#10;VGg5D469ieTYru3d7PbX99nJAqU9Vc3BmvGMn+eN3+TsfNdptpU+tNZUfHo04UwaYevWrCv+7eHq&#10;wylnIZKpSVsjK76XgZ8v3787610pZ7axupaeAcSEsncVb2J0ZVEE0ciOwpF10iCorO8owvXrovbU&#10;A73TxWwyOSl662vnrZAhYPdyCPJlxldKinirVJCR6YqjtphXn9entBbLMyrXnlzTirEM+ocqOmoN&#10;Ln2GuqRIbOPbP6C6VngbrIpHwnaFVaoVMnMAm+nkDZv7hpzMXNCc4J7bFP4frLjZ3nnW1hWfzzkz&#10;1OGNvqJrZNZaMuyhQb0LJfLu3Z0fvQAzsd0p3zGlW/cdb5/5gxHb5fbun9srd5EJbE6ni/kEjyAQ&#10;ms7mp7PjhF4MMAnO+RA/S9uxZFTco44MStvrEIfUQ0pKN/aq1Rr7VGrD+oqfzI8TPEFHSlOE2Tkw&#10;C2bNGek1BCqiz4jB6rZOp9PhsA8X2rMtQSOQVm37B5TMmaYQEQCP/I3F/nY0lXNJoRkO59CYpk2C&#10;llmCY/Wpj0PnkvVk6z1a7+2gyeDEVQu0a1x6Rx4iBBUMVrzForQFPTtanDXW//zbfsqHNhDlrIeo&#10;wf3HhrwEly8Gqvk0XSzSFGRncfxxBse/jjy9jphNd2HRkylG2IlspvyoD6bytnvE/K3SrQiREbh7&#10;6PLoXMRh2DDBQq5WOQ3KdxSvzb0TB9mkPj7sHsm78e0jXuDGHgaAyjcSGHIHEaw20ao26+Olr9BV&#10;cjA1WWHjhKexfO3nrJf/0PIXAAAA//8DAFBLAwQUAAYACAAAACEAsD4iZ90AAAAIAQAADwAAAGRy&#10;cy9kb3ducmV2LnhtbEyPwU7DMBBE70j8g7VIXBB1CA2EkE1VqKi4UpBy3cZuHBGvo9htwt9jTuU4&#10;mtHMm3I1216c9Og7xwh3iwSE5sapjluEr8+32xyED8SKesca4Ud7WFWXFyUVyk38oU+70IpYwr4g&#10;BBPCUEjpG6Mt+YUbNEfv4EZLIcqxlWqkKZbbXqZJ8iAtdRwXDA361ejme3e0CJst1Zmsk2ldy/fN&#10;YeuNTW9eEK+v5vUziKDncA7DH35Ehyoy7d2RlRc9Qv64zGIUIbsHEf38KY16j5Auc5BVKf8fqH4B&#10;AAD//wMAUEsBAi0AFAAGAAgAAAAhALaDOJL+AAAA4QEAABMAAAAAAAAAAAAAAAAAAAAAAFtDb250&#10;ZW50X1R5cGVzXS54bWxQSwECLQAUAAYACAAAACEAOP0h/9YAAACUAQAACwAAAAAAAAAAAAAAAAAv&#10;AQAAX3JlbHMvLnJlbHNQSwECLQAUAAYACAAAACEAoXnjcWwCAADPBAAADgAAAAAAAAAAAAAAAAAu&#10;AgAAZHJzL2Uyb0RvYy54bWxQSwECLQAUAAYACAAAACEAsD4iZ90AAAAIAQAADwAAAAAAAAAAAAAA&#10;AADGBAAAZHJzL2Rvd25yZXYueG1sUEsFBgAAAAAEAAQA8wAAANAFAAAAAA==&#10;" filled="f" strokecolor="windowText" strokeweight=".5pt"/>
            </w:pict>
          </mc:Fallback>
        </mc:AlternateContent>
      </w:r>
      <w:r w:rsidRPr="00560FD9">
        <w:rPr>
          <w:rFonts w:ascii="Cambria" w:hAnsi="Cambria"/>
          <w:noProof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278FE2" wp14:editId="67234702">
                <wp:simplePos x="0" y="0"/>
                <wp:positionH relativeFrom="column">
                  <wp:posOffset>4895215</wp:posOffset>
                </wp:positionH>
                <wp:positionV relativeFrom="paragraph">
                  <wp:posOffset>41910</wp:posOffset>
                </wp:positionV>
                <wp:extent cx="104775" cy="1047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24DD5230" id="Rectangle 34" o:spid="_x0000_s1026" style="position:absolute;margin-left:385.45pt;margin-top:3.3pt;width:8.25pt;height:8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uXZAIAAMUEAAAOAAAAZHJzL2Uyb0RvYy54bWysVF1P2zAUfZ+0/2D5faSFAltEiioQ0yQE&#10;aDDt+eI4TSTH17Pdpt2v37ETPsb2NK0P7r2+38fn5ux81xux1T50bCs5P5hJoa3iurPrSn57uPrw&#10;UYoQydZk2OpK7nWQ58v3784GV+pDbtnU2gsksaEcXCXbGF1ZFEG1uqdwwE5bGBv2PUWofl3UngZk&#10;701xOJudFAP72nlWOgTcXo5Gucz5m0areNs0QUdhKoneYj59Ph/TWSzPqFx7cm2npjboH7roqbMo&#10;+pzqkiKJje/+SNV3ynPgJh4o7gtumk7pPAOmmc/eTHPfktN5FoAT3DNM4f+lVTfbOy+6upJHCyks&#10;9Xijr0CN7NpogTsANLhQwu/e3flJCxDTtLvG9+kfc4hdBnX/DKreRaFwOZ8tTk+PpVAwTTKyFC/B&#10;zof4WXMvklBJj+oZStpehzi6PrmkWpavOmNwT6WxYqjkydExXlYR2NMYihB7h3mCXUtBZg1aquhz&#10;xsCmq1N0Cg77cGG82BKYAULVPDygZSkMhQgD5si/BACa/S00tXNJoR2Ds2lyMzal1pl4U/cJvRGv&#10;JD1yvQfgnkcmBqeuOmS7RtE78qAeRsE6xVscjWGMx5MkRcv+59/ukz8YAasUA6iM2X9syGvM8sWC&#10;K5/mi0XiflYWx6eHUPxry+Nri930FwxM5lhcp7KY/KN5EhvP/Xds3SpVhYmsQu0R5Um5iOOKYW+V&#10;Xq2yG/juKF7be6dS8oRTwvFh9528m94+4gVu+In2VL6hwOibIi2vNpGbLvPjBVc8VVKwK/nRpr1O&#10;y/haz14vX5/lLwAAAP//AwBQSwMEFAAGAAgAAAAhAC5tHOfeAAAACAEAAA8AAABkcnMvZG93bnJl&#10;di54bWxMj8tOwzAQRfdI/IM1SOyo0xKcEuJU5bViA4UF7Nx4mkTE42C7bfh7hhUsR/fq3DPVanKD&#10;OGCIvScN81kGAqnxtqdWw9vr48USREyGrBk8oYZvjLCqT08qU1p/pBc8bFIrGEKxNBq6lMZSyth0&#10;6Eyc+RGJs50PziQ+QyttMEeGu0EuskxJZ3rihc6MeNdh87nZOw3Flbr1eZOHhy8lx93Tx/N7c7/W&#10;+vxsWt+ASDilvzL86rM61Oy09XuyUQzMKLJrrmpQCgTnxbLIQWw1LC7nIOtK/n+g/gEAAP//AwBQ&#10;SwECLQAUAAYACAAAACEAtoM4kv4AAADhAQAAEwAAAAAAAAAAAAAAAAAAAAAAW0NvbnRlbnRfVHlw&#10;ZXNdLnhtbFBLAQItABQABgAIAAAAIQA4/SH/1gAAAJQBAAALAAAAAAAAAAAAAAAAAC8BAABfcmVs&#10;cy8ucmVsc1BLAQItABQABgAIAAAAIQBOcWuXZAIAAMUEAAAOAAAAAAAAAAAAAAAAAC4CAABkcnMv&#10;ZTJvRG9jLnhtbFBLAQItABQABgAIAAAAIQAubRzn3gAAAAgBAAAPAAAAAAAAAAAAAAAAAL4EAABk&#10;cnMvZG93bnJldi54bWxQSwUGAAAAAAQABADzAAAAyQUAAAAA&#10;" filled="f" strokecolor="windowText" strokeweight=".5pt"/>
            </w:pict>
          </mc:Fallback>
        </mc:AlternateContent>
      </w:r>
      <w:r w:rsidR="00560FD9" w:rsidRPr="00560FD9">
        <w:rPr>
          <w:rFonts w:ascii="Cambria" w:hAnsi="Cambria"/>
        </w:rPr>
        <w:t>Are you currently involved in cross-border trade</w:t>
      </w:r>
      <w:r w:rsidR="00560FD9">
        <w:rPr>
          <w:rFonts w:ascii="Cambria" w:hAnsi="Cambria"/>
        </w:rPr>
        <w:t xml:space="preserve"> (i.e. importing / exporting)</w:t>
      </w:r>
      <w:r w:rsidR="00560FD9" w:rsidRPr="00560FD9">
        <w:rPr>
          <w:rFonts w:ascii="Cambria" w:hAnsi="Cambria"/>
        </w:rPr>
        <w:t xml:space="preserve">? </w:t>
      </w:r>
      <w:r w:rsidR="00560FD9">
        <w:rPr>
          <w:rFonts w:ascii="Cambria" w:hAnsi="Cambria"/>
        </w:rPr>
        <w:t xml:space="preserve"> </w:t>
      </w:r>
      <w:r w:rsidR="00560FD9" w:rsidRPr="00560FD9">
        <w:rPr>
          <w:rFonts w:ascii="Cambria" w:hAnsi="Cambria"/>
        </w:rPr>
        <w:t xml:space="preserve"> </w:t>
      </w:r>
      <w:r w:rsidR="00560FD9">
        <w:rPr>
          <w:rFonts w:ascii="Cambria" w:hAnsi="Cambria"/>
        </w:rPr>
        <w:t xml:space="preserve">   </w:t>
      </w:r>
      <w:r w:rsidR="00560FD9" w:rsidRPr="00560FD9">
        <w:rPr>
          <w:rFonts w:ascii="Cambria" w:hAnsi="Cambria"/>
        </w:rPr>
        <w:t xml:space="preserve">  Yes           </w:t>
      </w:r>
      <w:r w:rsidR="00560FD9">
        <w:rPr>
          <w:rFonts w:ascii="Cambria" w:hAnsi="Cambria"/>
        </w:rPr>
        <w:t xml:space="preserve">   </w:t>
      </w:r>
      <w:r w:rsidR="00560FD9" w:rsidRPr="00560FD9">
        <w:rPr>
          <w:rFonts w:ascii="Cambria" w:hAnsi="Cambria"/>
        </w:rPr>
        <w:t>No</w:t>
      </w:r>
    </w:p>
    <w:p w14:paraId="2D64F3E6" w14:textId="2652E31F" w:rsidR="00560FD9" w:rsidRDefault="00560FD9" w:rsidP="00560FD9">
      <w:pPr>
        <w:rPr>
          <w:rFonts w:ascii="Cambria" w:hAnsi="Cambria"/>
        </w:rPr>
      </w:pPr>
    </w:p>
    <w:p w14:paraId="18FC1180" w14:textId="4DE6477C" w:rsidR="00560FD9" w:rsidRDefault="00560FD9" w:rsidP="00560FD9">
      <w:pPr>
        <w:ind w:firstLine="720"/>
        <w:rPr>
          <w:rFonts w:ascii="Cambria" w:hAnsi="Cambria"/>
        </w:rPr>
      </w:pPr>
      <w:r>
        <w:rPr>
          <w:rFonts w:ascii="Cambria" w:hAnsi="Cambria"/>
        </w:rPr>
        <w:t xml:space="preserve">If </w:t>
      </w:r>
      <w:r w:rsidR="009F0E73">
        <w:rPr>
          <w:rFonts w:ascii="Cambria" w:hAnsi="Cambria"/>
        </w:rPr>
        <w:t>yes, please specify your current export and/or import markets:</w:t>
      </w:r>
    </w:p>
    <w:p w14:paraId="70AB8859" w14:textId="3A416AE2" w:rsidR="00560FD9" w:rsidRPr="00560FD9" w:rsidRDefault="009F0E73" w:rsidP="00560FD9">
      <w:pPr>
        <w:rPr>
          <w:rFonts w:ascii="Cambria" w:hAnsi="Cambria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EAA386" wp14:editId="0A3F1539">
                <wp:simplePos x="0" y="0"/>
                <wp:positionH relativeFrom="column">
                  <wp:posOffset>447674</wp:posOffset>
                </wp:positionH>
                <wp:positionV relativeFrom="paragraph">
                  <wp:posOffset>180340</wp:posOffset>
                </wp:positionV>
                <wp:extent cx="5418455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28FE4A4" id="Straight Connector 36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25pt,14.2pt" to="461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Q/uAEAALkDAAAOAAAAZHJzL2Uyb0RvYy54bWysU8Fu2zAMvQ/oPwi6N7a7piiMOD2kWC/D&#10;FqzrB6iyFAuTRIHSYufvRymJO2zFMBS90KLI98hH0au7yVm2VxgN+I43i5oz5SX0xu86/vT90+Ut&#10;ZzEJ3wsLXnX8oCK/W198WI2hVVcwgO0VMiLxsR1Dx4eUQltVUQ7KibiAoDwFNaATiVzcVT2Kkdid&#10;ra7q+qYaAfuAIFWMdHt/DPJ14ddayfRV66gSsx2n3lKxWOxzttV6JdodijAYeWpDvKELJ4ynojPV&#10;vUiC/UTzF5UzEiGCTgsJrgKtjVRFA6lp6j/UPA4iqKKFhhPDPKb4frTyy36LzPQd/3jDmReO3ugx&#10;oTC7IbENeE8TBGQUpEmNIbYE2PgtnrwYtphlTxpd/pIgNpXpHubpqikxSZfL6+b2ernkTJ5j1Qsw&#10;YEwPChzLh45b47Nw0Yr955ioGKWeU8jJjRxLl1M6WJWTrf+mNImhYk1BlzVSG4tsL2gB+h9NlkFc&#10;JTNDtLF2BtX/Bp1yM0yV1fpf4JxdKoJPM9AZD/ha1TSdW9XH/LPqo9Ys+xn6Q3mIMg7aj6LstMt5&#10;AX/3C/zlj1v/AgAA//8DAFBLAwQUAAYACAAAACEAKLGZj90AAAAIAQAADwAAAGRycy9kb3ducmV2&#10;LnhtbEyPS0/DMBCE70j9D9ZW4kadhkdDiFNVPE70EAIHjm68JFHjdRS7SeDXs4gDHHdm9O1Mtp1t&#10;J0YcfOtIwXoVgUCqnGmpVvD2+nSRgPBBk9GdI1TwiR62+eIs06lxE73gWIZaMIR8qhU0IfSplL5q&#10;0Gq/cj0Sex9usDrwOdTSDHpiuO1kHEU30uqW+EOje7xvsDqWJ6tg8/hcFv30sP8q5EYWxehCcnxX&#10;6nw57+5ABJzDXxh+6nN1yLnTwZ3IeNExI7rmpII4uQLB/m18yVMOv4LMM/l/QP4NAAD//wMAUEsB&#10;Ai0AFAAGAAgAAAAhALaDOJL+AAAA4QEAABMAAAAAAAAAAAAAAAAAAAAAAFtDb250ZW50X1R5cGVz&#10;XS54bWxQSwECLQAUAAYACAAAACEAOP0h/9YAAACUAQAACwAAAAAAAAAAAAAAAAAvAQAAX3JlbHMv&#10;LnJlbHNQSwECLQAUAAYACAAAACEAhCfkP7gBAAC5AwAADgAAAAAAAAAAAAAAAAAuAgAAZHJzL2Uy&#10;b0RvYy54bWxQSwECLQAUAAYACAAAACEAKLGZj90AAAAIAQAADwAAAAAAAAAAAAAAAAASBAAAZHJz&#10;L2Rvd25yZXYueG1sUEsFBgAAAAAEAAQA8wAAABwFAAAAAA==&#10;" strokecolor="black [3040]"/>
            </w:pict>
          </mc:Fallback>
        </mc:AlternateContent>
      </w:r>
    </w:p>
    <w:p w14:paraId="392B6645" w14:textId="786AB858" w:rsidR="00560FD9" w:rsidRDefault="009F0E73" w:rsidP="00560FD9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128D01" wp14:editId="71067802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F346131" id="Straight Connector 37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/5uAEAALkDAAAOAAAAZHJzL2Uyb0RvYy54bWysU01v2zAMvRfYfxB0X2x3TVsYcXpIsV2G&#10;LWi7H6DKVCxMX6C02Pn3o5TEHbZhKIpdaFHke+Sj6NXdZA3bA0btXcebRc0ZOOl77XYd//b08f0t&#10;ZzEJ1wvjHXT8AJHfrd9drMbQwqUfvOkBGZG42I6h40NKoa2qKAewIi58AEdB5dGKRC7uqh7FSOzW&#10;VJd1fV2NHvuAXkKMdHt/DPJ14VcKZPqqVITETMept1QsFvucbbVeiXaHIgxantoQb+jCCu2o6Ex1&#10;L5JgP1D/QWW1RB+9SgvpbeWV0hKKBlLT1L+peRxEgKKFhhPDPKb4/2jll/0Wme47/uGGMycsvdFj&#10;QqF3Q2Ib7xxN0COjIE1qDLElwMZt8eTFsMUse1Jo85cEsalM9zBPF6bEJF0ur5rbq+WSM3mOVS/A&#10;gDF9Am9ZPnTcaJeFi1bsP8dExSj1nEJObuRYupzSwUBONu4BFImhYk1BlzWCjUG2F7QA/fcmyyCu&#10;kpkhShszg+p/g065GQZltV4LnLNLRe/SDLTaefxb1TSdW1XH/LPqo9Ys+9n3h/IQZRy0H0XZaZfz&#10;Av7qF/jLH7f+C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3td/+b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6C5C390F" w14:textId="07D3FB85" w:rsidR="00560FD9" w:rsidRDefault="009F0E73" w:rsidP="00560FD9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E4E62E" wp14:editId="383AB276">
                <wp:simplePos x="0" y="0"/>
                <wp:positionH relativeFrom="margin">
                  <wp:posOffset>453390</wp:posOffset>
                </wp:positionH>
                <wp:positionV relativeFrom="paragraph">
                  <wp:posOffset>165735</wp:posOffset>
                </wp:positionV>
                <wp:extent cx="5418455" cy="0"/>
                <wp:effectExtent l="0" t="0" r="0" b="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598EE7A" id="Straight Connector 38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.7pt,13.05pt" to="462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VHtwEAALkDAAAOAAAAZHJzL2Uyb0RvYy54bWysU8GOEzEMvSPxD1HudKbLFq1Gne6hK7gg&#10;qFj4gGzG6UQkceSEdvr3OGk7iwAhhLh44tjv2c/xrO8n78QBKFkMvVwuWikgaBxs2Pfyy+e3r+6k&#10;SFmFQTkM0MsTJHm/eflifYwd3OCIbgASTBJSd4y9HHOOXdMkPYJXaYERAgcNkleZXdo3A6kjs3vX&#10;3LTtm+aINERCDSnx7cM5KDeV3xjQ+aMxCbJwveTecrVU7VOxzWatuj2pOFp9aUP9Qxde2cBFZ6oH&#10;lZX4RvYXKm81YUKTFxp9g8ZYDVUDq1m2P6l5HFWEqoWHk+I8pvT/aPWHw46EHXr5ml8qKM9v9JhJ&#10;2f2YxRZD4AkiCQ7ypI4xdQzYhh1dvBR3VGRPhnz5siAx1eme5unClIXmy9Xt8u52tZJCX2PNMzBS&#10;yu8AvSiHXjobinDVqcP7lLkYp15T2CmNnEvXUz45KMkufALDYrjYsqLrGsHWkTgoXoDh67LIYK6a&#10;WSDGOjeD2j+DLrkFBnW1/hY4Z9eKGPIM9DYg/a5qnq6tmnP+VfVZa5H9hMOpPkQdB+9HVXbZ5bKA&#10;P/oV/vzHbb4DAAD//wMAUEsDBBQABgAIAAAAIQA4W0/w3QAAAAgBAAAPAAAAZHJzL2Rvd25yZXYu&#10;eG1sTI9NT4NAEIbvJv6HzZh4swukKS2yNMaPkx4QPfS4ZUcgZWcJuwX01zvGgx5n3jfPPJPvF9uL&#10;CUffOVIQryIQSLUzHTUK3t+ebrYgfNBkdO8IFXyih31xeZHrzLiZXnGqQiMYQj7TCtoQhkxKX7do&#10;tV+5AYmzDzdaHXgcG2lGPTPc9jKJoo20uiO+0OoB71usT9XZKkgfn6tymB9evkqZyrKcXNieDkpd&#10;Xy13tyACLuGvDD/6rA4FOx3dmYwXPTPiNTcVJJsYBOe7ZJ2COP4uZJHL/w8U3wAAAP//AwBQSwEC&#10;LQAUAAYACAAAACEAtoM4kv4AAADhAQAAEwAAAAAAAAAAAAAAAAAAAAAAW0NvbnRlbnRfVHlwZXNd&#10;LnhtbFBLAQItABQABgAIAAAAIQA4/SH/1gAAAJQBAAALAAAAAAAAAAAAAAAAAC8BAABfcmVscy8u&#10;cmVsc1BLAQItABQABgAIAAAAIQAOkUVHtwEAALkDAAAOAAAAAAAAAAAAAAAAAC4CAABkcnMvZTJv&#10;RG9jLnhtbFBLAQItABQABgAIAAAAIQA4W0/w3QAAAAgBAAAPAAAAAAAAAAAAAAAAABEEAABkcnMv&#10;ZG93bnJldi54bWxQSwUGAAAAAAQABADzAAAAGwUAAAAA&#10;" strokecolor="black [3040]">
                <w10:wrap anchorx="margin"/>
              </v:line>
            </w:pict>
          </mc:Fallback>
        </mc:AlternateContent>
      </w:r>
    </w:p>
    <w:p w14:paraId="63B2C5FC" w14:textId="769E160B" w:rsidR="00560FD9" w:rsidRDefault="00560FD9" w:rsidP="00560FD9">
      <w:pPr>
        <w:rPr>
          <w:rFonts w:ascii="Cambria" w:hAnsi="Cambria"/>
          <w:highlight w:val="yellow"/>
        </w:rPr>
      </w:pPr>
    </w:p>
    <w:p w14:paraId="45A3A2FB" w14:textId="6DFB8559" w:rsidR="009F0E73" w:rsidRDefault="009F0E73" w:rsidP="00560FD9">
      <w:pPr>
        <w:rPr>
          <w:rFonts w:ascii="Cambria" w:hAnsi="Cambria"/>
          <w:highlight w:val="yellow"/>
        </w:rPr>
      </w:pPr>
      <w:r w:rsidRPr="009F0E73">
        <w:rPr>
          <w:rFonts w:ascii="Cambria" w:hAnsi="Cambria"/>
          <w:noProof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B4A914" wp14:editId="76427C4E">
                <wp:simplePos x="0" y="0"/>
                <wp:positionH relativeFrom="column">
                  <wp:posOffset>4905375</wp:posOffset>
                </wp:positionH>
                <wp:positionV relativeFrom="paragraph">
                  <wp:posOffset>35890</wp:posOffset>
                </wp:positionV>
                <wp:extent cx="104775" cy="1047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2530C02" id="Rectangle 39" o:spid="_x0000_s1026" style="position:absolute;margin-left:386.25pt;margin-top:2.85pt;width:8.25pt;height:8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EDZAIAAMUEAAAOAAAAZHJzL2Uyb0RvYy54bWysVE1PGzEQvVfqf7B8L5tAgLJigyIQVSUE&#10;UaHiPHi9yUpej2s72aS/vs/e5aO0p6o5ODOe7+c3e36x64zYah9atpWcHkyk0FZx3dpVJb8/XH/6&#10;LEWIZGsybHUl9zrIi/nHD+e9K/Uhr9nU2gsksaHsXSXXMbqyKIJa647CATttYWzYdxSh+lVRe+qR&#10;vTPF4WRyUvTsa+dZ6RBwezUY5Tznbxqt4l3TBB2FqSR6i/n0+XxKZzE/p3Llya1bNbZB/9BFR61F&#10;0ZdUVxRJbHz7R6quVZ4DN/FAcVdw07RK5xkwzXTybpr7NTmdZwE4wb3AFP5fWnW7XXrR1pU8OpPC&#10;Uoc3+gbUyK6MFrgDQL0LJfzu3dKPWoCYpt01vkv/mEPsMqj7F1D1LgqFy+lkdnp6LIWCaZSRpXgN&#10;dj7EL5o7kYRKelTPUNL2JsTB9dkl1bJ83RqDeyqNFX0lT46O8bKKwJ7GUITYOcwT7EoKMivQUkWf&#10;MwY2bZ2iU3DYh0vjxZbADBCq5v4BLUthKEQYMEf+JQDQ7G+hqZ0rCushOJtGN2NTap2JN3af0Bvw&#10;StIT13sA7nlgYnDqukW2GxRdkgf1MArWKd7haAxjPB4lKdbsf/7tPvmDEbBK0YPKmP3HhrzGLF8t&#10;uHI2nc0S97MyOz49hOLfWp7eWuymu2RgMsXiOpXF5B/Ns9h47h6xdYtUFSayCrUHlEflMg4rhr1V&#10;erHIbuC7o3hj751KyRNOCceH3SN5N759xAvc8jPtqXxHgcE3RVpebCI3bebHK654qqRgV/KjjXud&#10;lvGtnr1evz7zXwAAAP//AwBQSwMEFAAGAAgAAAAhAKWmDEHeAAAACAEAAA8AAABkcnMvZG93bnJl&#10;di54bWxMj8tOwzAQRfdI/IM1SOyog9UkbYhTldeKTSksys61p0lEbAfbbcPfM6xgObpXZ86tV5Md&#10;2AlD7L2TcDvLgKHT3vSulfD+9nyzABaTckYN3qGEb4ywai4valUZf3aveNqmlhHExUpJ6FIaK86j&#10;7tCqOPMjOsoOPliV6AwtN0GdCW4HLrKs4Fb1jj50asSHDvXn9mgllHlx7+d6Hp6+Cj4eXj42O/24&#10;lvL6alrfAUs4pb8y/OqTOjTktPdHZyIbiFGKnKoS8hIY5eViSdv2EoQQwJua/x/Q/AAAAP//AwBQ&#10;SwECLQAUAAYACAAAACEAtoM4kv4AAADhAQAAEwAAAAAAAAAAAAAAAAAAAAAAW0NvbnRlbnRfVHlw&#10;ZXNdLnhtbFBLAQItABQABgAIAAAAIQA4/SH/1gAAAJQBAAALAAAAAAAAAAAAAAAAAC8BAABfcmVs&#10;cy8ucmVsc1BLAQItABQABgAIAAAAIQBhFQEDZAIAAMUEAAAOAAAAAAAAAAAAAAAAAC4CAABkcnMv&#10;ZTJvRG9jLnhtbFBLAQItABQABgAIAAAAIQClpgxB3gAAAAgBAAAPAAAAAAAAAAAAAAAAAL4EAABk&#10;cnMvZG93bnJldi54bWxQSwUGAAAAAAQABADzAAAAyQUAAAAA&#10;" filled="f" strokecolor="windowText" strokeweight=".5pt"/>
            </w:pict>
          </mc:Fallback>
        </mc:AlternateContent>
      </w:r>
      <w:r w:rsidRPr="009F0E73">
        <w:rPr>
          <w:rFonts w:ascii="Cambria" w:hAnsi="Cambria"/>
          <w:noProof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B8EA44" wp14:editId="6537A582">
                <wp:simplePos x="0" y="0"/>
                <wp:positionH relativeFrom="column">
                  <wp:posOffset>5553075</wp:posOffset>
                </wp:positionH>
                <wp:positionV relativeFrom="paragraph">
                  <wp:posOffset>21895</wp:posOffset>
                </wp:positionV>
                <wp:extent cx="114300" cy="1238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16488EC" id="Rectangle 40" o:spid="_x0000_s1026" style="position:absolute;margin-left:437.25pt;margin-top:1.7pt;width:9pt;height:9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FSjawIAAM8EAAAOAAAAZHJzL2Uyb0RvYy54bWysVFFP2zAQfp+0/2D5faQthbGIFFUgpkkI&#10;qsHG8+HYTSTH9my3affr99lJgbE9TcuDdec7f777/F3OL3adZlvpQ2tNxadHE86kEbZuzbri3x6u&#10;P5xxFiKZmrQ1suJ7GfjF4v27896VcmYbq2vpGUBMKHtX8SZGVxZFEI3sKBxZJw2CyvqOIly/LmpP&#10;PdA7Xcwmk9Oit7523goZAnavhiBfZHylpIh3SgUZma44aot59Xl9SmuxOKdy7ck1rRjLoH+ooqPW&#10;4NJnqCuKxDa+/QOqa4W3wap4JGxXWKVaIXMP6GY6edPNfUNO5l5ATnDPNIX/BytutyvP2rric9Bj&#10;qMMbfQVrZNZaMuyBoN6FEnn3buVHL8BM3e6U75jSrfuOt8/9oyO2y/Tun+mVu8gENqfT+fEEtwiE&#10;prPjs9lJQi8GmATnfIifpe1YMiruUUcGpe1NiEPqISWlG3vdao19KrVhfcVPj08SPEFHSlOE2Tl0&#10;FsyaM9JrCFREnxGD1W2dTqfDYR8utWdbgkYgrdr2DyiZM00hIoA+8jcW+9vRVM4VhWY4nENjmjYJ&#10;WmYJjtUnHgfmkvVk6z2o93bQZHDiugXaDS5dkYcI0QoGK95hUdqiPTtanDXW//zbfsqHNhDlrIeo&#10;0fuPDXmJXr4YqObTdJ6eOWZnfvJxBse/jjy9jphNd2nByRQj7EQ2U37UB1N52z1i/pbpVoTICNw9&#10;sDw6l3EYNkywkMtlToPyHcUbc+/EQTaJx4fdI3k3vn3EC9zawwBQ+UYCQ+4gguUmWtVmfbzwCl0l&#10;B1OTFTZOeBrL137OevkPLX4BAAD//wMAUEsDBBQABgAIAAAAIQCUfpHc3QAAAAgBAAAPAAAAZHJz&#10;L2Rvd25yZXYueG1sTI/BTsMwEETvSPyDtUhcEHUwLaQhm6pQteJKQcrVTdw4Il5HsduEv+9yguNo&#10;RjNv8tXkOnE2Q2g9ITzMEhCGKl+31CB8fW7vUxAhaqp158kg/JgAq+L6KtdZ7Uf6MOd9bASXUMg0&#10;go2xz6QMlTVOh5nvDbF39IPTkeXQyHrQI5e7TqokeZJOt8QLVvfmzZrqe39yCJudLheyTMZ1Kd83&#10;x12wTt29It7eTOsXENFM8S8Mv/iMDgUzHfyJ6iA6hPR5vuAowuMcBPvpUrE+ICi1BFnk8v+B4gIA&#10;AP//AwBQSwECLQAUAAYACAAAACEAtoM4kv4AAADhAQAAEwAAAAAAAAAAAAAAAAAAAAAAW0NvbnRl&#10;bnRfVHlwZXNdLnhtbFBLAQItABQABgAIAAAAIQA4/SH/1gAAAJQBAAALAAAAAAAAAAAAAAAAAC8B&#10;AABfcmVscy8ucmVsc1BLAQItABQABgAIAAAAIQB0iFSjawIAAM8EAAAOAAAAAAAAAAAAAAAAAC4C&#10;AABkcnMvZTJvRG9jLnhtbFBLAQItABQABgAIAAAAIQCUfpHc3QAAAAgBAAAPAAAAAAAAAAAAAAAA&#10;AMUEAABkcnMvZG93bnJldi54bWxQSwUGAAAAAAQABADzAAAAzwUAAAAA&#10;" filled="f" strokecolor="windowText" strokeweight=".5pt"/>
            </w:pict>
          </mc:Fallback>
        </mc:AlternateContent>
      </w:r>
      <w:r w:rsidRPr="009F0E73">
        <w:rPr>
          <w:rFonts w:ascii="Cambria" w:hAnsi="Cambria"/>
        </w:rPr>
        <w:tab/>
        <w:t xml:space="preserve">If no, are you interested in pursuing cross-border trade opportunities? </w:t>
      </w:r>
      <w:r>
        <w:rPr>
          <w:rFonts w:ascii="Cambria" w:hAnsi="Cambria"/>
        </w:rPr>
        <w:t xml:space="preserve">   </w:t>
      </w:r>
      <w:r w:rsidRPr="00560FD9"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 </w:t>
      </w:r>
      <w:r w:rsidRPr="00560FD9">
        <w:rPr>
          <w:rFonts w:ascii="Cambria" w:hAnsi="Cambria"/>
        </w:rPr>
        <w:t xml:space="preserve">Yes           </w:t>
      </w:r>
      <w:r>
        <w:rPr>
          <w:rFonts w:ascii="Cambria" w:hAnsi="Cambria"/>
        </w:rPr>
        <w:t xml:space="preserve">   </w:t>
      </w:r>
      <w:r w:rsidRPr="00560FD9">
        <w:rPr>
          <w:rFonts w:ascii="Cambria" w:hAnsi="Cambria"/>
        </w:rPr>
        <w:t>No</w:t>
      </w:r>
    </w:p>
    <w:p w14:paraId="5374AC9C" w14:textId="259B3252" w:rsidR="009F0E73" w:rsidRPr="009F0E73" w:rsidRDefault="009F0E73" w:rsidP="00560FD9">
      <w:pPr>
        <w:rPr>
          <w:rFonts w:ascii="Cambria" w:hAnsi="Cambria"/>
        </w:rPr>
      </w:pPr>
      <w:r w:rsidRPr="009F0E73">
        <w:rPr>
          <w:rFonts w:ascii="Cambria" w:hAnsi="Cambria"/>
        </w:rPr>
        <w:tab/>
        <w:t>Please specify your export and/or import markets of interest</w:t>
      </w:r>
      <w:r>
        <w:rPr>
          <w:rFonts w:ascii="Cambria" w:hAnsi="Cambria"/>
        </w:rPr>
        <w:t>:</w:t>
      </w:r>
    </w:p>
    <w:p w14:paraId="57A4ADA0" w14:textId="3560A199" w:rsidR="009F0E73" w:rsidRPr="00560FD9" w:rsidRDefault="009F0E73" w:rsidP="009F0E73">
      <w:pPr>
        <w:rPr>
          <w:rFonts w:ascii="Cambria" w:hAnsi="Cambria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FB3384" wp14:editId="51F41024">
                <wp:simplePos x="0" y="0"/>
                <wp:positionH relativeFrom="column">
                  <wp:posOffset>447674</wp:posOffset>
                </wp:positionH>
                <wp:positionV relativeFrom="paragraph">
                  <wp:posOffset>180340</wp:posOffset>
                </wp:positionV>
                <wp:extent cx="5418455" cy="0"/>
                <wp:effectExtent l="0" t="0" r="0" b="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6EDC6DB" id="Straight Connector 41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25pt,14.2pt" to="461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4FtwEAALkDAAAOAAAAZHJzL2Uyb0RvYy54bWysU01v2zAMvQ/YfxB0X2wXyVAYcXpIsV2K&#10;LVi3H6DKVCxMX6DU2Pn3o5TEHdpiGIpeaFHkI/me6PXNZA07AEbtXcebRc0ZOOl77fYd//Xzy6dr&#10;zmISrhfGO+j4ESK/2Xz8sB5DC1d+8KYHZFTExXYMHR9SCm1VRTmAFXHhAzgKKo9WJHJxX/UoRqpu&#10;TXVV15+r0WMf0EuIkW5vT0G+KfWVApm+KxUhMdNxmi0Vi8U+ZFtt1qLdowiDlucxxBumsEI7ajqX&#10;uhVJsEfUL0pZLdFHr9JCelt5pbSEwoHYNPUzNveDCFC4kDgxzDLF9ysrvx12yHTf8WXDmROW3ug+&#10;odD7IbGtd44U9MgoSEqNIbYE2Lodnr0YdphpTwpt/hIhNhV1j7O6MCUm6XK1bK6XqxVn8hKrnoAB&#10;Y/oK3rJ86LjRLhMXrTjcxUTNKPWSQk4e5NS6nNLRQE427gcoIkPNmoIuawRbg+wgaAH634UG1SqZ&#10;GaK0MTOo/jfonJthUFbrf4FzdunoXZqBVjuPr3VN02VUdcq/sD5xzbQffH8sD1HkoP0oKp13OS/g&#10;336BP/1xmz8AAAD//wMAUEsDBBQABgAIAAAAIQAosZmP3QAAAAgBAAAPAAAAZHJzL2Rvd25yZXYu&#10;eG1sTI9LT8MwEITvSP0P1lbiRp2GR0OIU1U8TvQQAgeObrwkUeN1FLtJ4NeziAMcd2b07Uy2nW0n&#10;Rhx860jBehWBQKqcaalW8Pb6dJGA8EGT0Z0jVPCJHrb54izTqXETveBYhlowhHyqFTQh9KmUvmrQ&#10;ar9yPRJ7H26wOvA51NIMemK47WQcRTfS6pb4Q6N7vG+wOpYnq2Dz+FwW/fSw/yrkRhbF6EJyfFfq&#10;fDnv7kAEnMNfGH7qc3XIudPBnch40TEjuuakgji5AsH+bXzJUw6/gswz+X9A/g0AAP//AwBQSwEC&#10;LQAUAAYACAAAACEAtoM4kv4AAADhAQAAEwAAAAAAAAAAAAAAAAAAAAAAW0NvbnRlbnRfVHlwZXNd&#10;LnhtbFBLAQItABQABgAIAAAAIQA4/SH/1gAAAJQBAAALAAAAAAAAAAAAAAAAAC8BAABfcmVscy8u&#10;cmVsc1BLAQItABQABgAIAAAAIQAFGT4FtwEAALkDAAAOAAAAAAAAAAAAAAAAAC4CAABkcnMvZTJv&#10;RG9jLnhtbFBLAQItABQABgAIAAAAIQAosZmP3QAAAAgBAAAPAAAAAAAAAAAAAAAAABEEAABkcnMv&#10;ZG93bnJldi54bWxQSwUGAAAAAAQABADzAAAAGwUAAAAA&#10;" strokecolor="black [3040]"/>
            </w:pict>
          </mc:Fallback>
        </mc:AlternateContent>
      </w:r>
    </w:p>
    <w:p w14:paraId="63A5BC66" w14:textId="77777777" w:rsidR="009F0E73" w:rsidRDefault="009F0E73" w:rsidP="009F0E73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1C26F9" wp14:editId="220FD588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FAC687B" id="Straight Connector 42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OVuAEAALkDAAAOAAAAZHJzL2Uyb0RvYy54bWysU01v2zAMvQ/ofxB0b2wHyVAYcXpIsV2K&#10;LVi3H6DKVCxMX6DU2Pn3o5TEHbphGIZdaFHke+Sj6M39ZA07AkbtXcebRc0ZOOl77Q4d//b1w+0d&#10;ZzEJ1wvjHXT8BJHfb2/ebcbQwtIP3vSAjEhcbMfQ8SGl0FZVlANYERc+gKOg8mhFIhcPVY9iJHZr&#10;qmVdv69Gj31ALyFGun04B/m28CsFMn1WKkJipuPUWyoWi33OttpuRHtAEQYtL22If+jCCu2o6Ez1&#10;IJJgL6h/obJaoo9epYX0tvJKaQlFA6lp6jdqngYRoGih4cQwjyn+P1r56bhHpvuOr5acOWHpjZ4S&#10;Cn0YEtt552iCHhkFaVJjiC0Bdm6PFy+GPWbZk0KbvySITWW6p3m6MCUm6XK9au5W6zVn8hqrXoEB&#10;Y/oI3rJ86LjRLgsXrTg+xkTFKPWaQk5u5Fy6nNLJQE427gsoEkPFmoIuawQ7g+woaAH6702WQVwl&#10;M0OUNmYG1X8GXXIzDMpq/S1wzi4VvUsz0Grn8XdV03RtVZ3zr6rPWrPsZ9+fykOUcdB+FGWXXc4L&#10;+LNf4K9/3PYH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qg/jlb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683976C2" w14:textId="77777777" w:rsidR="009F0E73" w:rsidRDefault="009F0E73" w:rsidP="009F0E73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7F894A" wp14:editId="3BC2AF47">
                <wp:simplePos x="0" y="0"/>
                <wp:positionH relativeFrom="margin">
                  <wp:posOffset>453390</wp:posOffset>
                </wp:positionH>
                <wp:positionV relativeFrom="paragraph">
                  <wp:posOffset>165735</wp:posOffset>
                </wp:positionV>
                <wp:extent cx="5418455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EB8C11D" id="Straight Connector 43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.7pt,13.05pt" to="462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hTuAEAALkDAAAOAAAAZHJzL2Uyb0RvYy54bWysU01v2zAMvQ/YfxB0b2y3yVAYcXpIsV2G&#10;NVi3H6DKVCxUX6C02Pn3pZTEHbZhGIZeaFHke+Sj6PXdZA07AEbtXcebRc0ZOOl77fYd//7t49Ut&#10;ZzEJ1wvjHXT8CJHfbd6/W4+hhWs/eNMDMiJxsR1Dx4eUQltVUQ5gRVz4AI6CyqMViVzcVz2Kkdit&#10;qa7r+kM1euwDegkx0u39Kcg3hV8pkOlBqQiJmY5Tb6lYLPYp22qzFu0eRRi0PLch/qMLK7SjojPV&#10;vUiC/UD9G5XVEn30Ki2kt5VXSksoGkhNU/+i5nEQAYoWGk4M85ji29HKL4cdMt13fHnDmROW3ugx&#10;odD7IbGtd44m6JFRkCY1htgSYOt2ePZi2GGWPSm0+UuC2FSme5ynC1Niki5Xy+Z2uVpxJi+x6hUY&#10;MKZP4C3Lh44b7bJw0YrD55ioGKVeUsjJjZxKl1M6GsjJxn0FRWKoWFPQZY1ga5AdBC1A/9xkGcRV&#10;MjNEaWNmUP130Dk3w6Cs1r8C5+xS0bs0A612Hv9UNU2XVtUp/6L6pDXLfvL9sTxEGQftR1F23uW8&#10;gD/7Bf76x21eAAAA//8DAFBLAwQUAAYACAAAACEAOFtP8N0AAAAIAQAADwAAAGRycy9kb3ducmV2&#10;LnhtbEyPTU+DQBCG7yb+h82YeLMLpCktsjTGj5MeED30uGVHIGVnCbsF9Nc7xoMeZ943zzyT7xfb&#10;iwlH3zlSEK8iEEi1Mx01Ct7fnm62IHzQZHTvCBV8ood9cXmR68y4mV5xqkIjGEI+0wraEIZMSl+3&#10;aLVfuQGJsw83Wh14HBtpRj0z3PYyiaKNtLojvtDqAe9brE/V2SpIH5+rcpgfXr5KmcqynFzYng5K&#10;XV8td7cgAi7hrww/+qwOBTsd3ZmMFz0z4jU3FSSbGATnu2Sdgjj+LmSRy/8PFN8AAAD//wMAUEsB&#10;Ai0AFAAGAAgAAAAhALaDOJL+AAAA4QEAABMAAAAAAAAAAAAAAAAAAAAAAFtDb250ZW50X1R5cGVz&#10;XS54bWxQSwECLQAUAAYACAAAACEAOP0h/9YAAACUAQAACwAAAAAAAAAAAAAAAAAvAQAAX3JlbHMv&#10;LnJlbHNQSwECLQAUAAYACAAAACEA8P94U7gBAAC5AwAADgAAAAAAAAAAAAAAAAAuAgAAZHJzL2Uy&#10;b0RvYy54bWxQSwECLQAUAAYACAAAACEAOFtP8N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7F8DEB48" w14:textId="3784F5E8" w:rsidR="009F0E73" w:rsidRDefault="009F0E73" w:rsidP="009F0E73">
      <w:pPr>
        <w:rPr>
          <w:rFonts w:ascii="Cambria" w:hAnsi="Cambria"/>
          <w:highlight w:val="yellow"/>
        </w:rPr>
      </w:pPr>
    </w:p>
    <w:p w14:paraId="6F418E35" w14:textId="3B7C2280" w:rsidR="009F0E73" w:rsidRDefault="009F0E73" w:rsidP="009F0E73">
      <w:pPr>
        <w:rPr>
          <w:rFonts w:ascii="Cambria" w:hAnsi="Cambria"/>
        </w:rPr>
      </w:pPr>
      <w:r w:rsidRPr="009F0E73">
        <w:rPr>
          <w:rFonts w:ascii="Cambria" w:hAnsi="Cambria"/>
          <w:noProof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CB1700" wp14:editId="47A6CF4F">
                <wp:simplePos x="0" y="0"/>
                <wp:positionH relativeFrom="column">
                  <wp:posOffset>4895246</wp:posOffset>
                </wp:positionH>
                <wp:positionV relativeFrom="paragraph">
                  <wp:posOffset>34925</wp:posOffset>
                </wp:positionV>
                <wp:extent cx="104775" cy="104775"/>
                <wp:effectExtent l="0" t="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7B21C908" id="Rectangle 44" o:spid="_x0000_s1026" style="position:absolute;margin-left:385.45pt;margin-top:2.75pt;width:8.25pt;height:8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QsYwIAAMUEAAAOAAAAZHJzL2Uyb0RvYy54bWysVF1P2zAUfZ+0/2D5faRlBbaIFFUgpkkI&#10;0GDi+eI4TSTH17Pdpt2v37ETPsb2NK0P7r2+38fn5vRs1xux1T50bCs5P5hJoa3iurPrSn6/v/zw&#10;SYoQydZk2OpK7nWQZ8v3704HV+pDbtnU2gsksaEcXCXbGF1ZFEG1uqdwwE5bGBv2PUWofl3UngZk&#10;701xOJsdFwP72nlWOgTcXoxGucz5m0areNM0QUdhKoneYj59Ph/TWSxPqVx7cm2npjboH7roqbMo&#10;+pzqgiKJje/+SNV3ynPgJh4o7gtumk7pPAOmmc/eTHPXktN5FoAT3DNM4f+lVdfbWy+6upKLhRSW&#10;erzRN6BGdm20wB0AGlwo4Xfnbv2kBYhp2l3j+/SPOcQug7p/BlXvolC4nM8WJydHUiiYJhlZipdg&#10;50P8orkXSaikR/UMJW2vQhxdn1xSLcuXnTG4p9JYMVTy+OMRXlYR2NMYihB7h3mCXUtBZg1aquhz&#10;xsCmq1N0Cg77cG682BKYAULVPNyjZSkMhQgD5si/BACa/S00tXNBoR2Ds2lyMzal1pl4U/cJvRGv&#10;JD1yvQfgnkcmBqcuO2S7QtFb8qAeRsE6xRscjWGMx5MkRcv+59/ukz8YAasUA6iM2X9syGvM8tWC&#10;K5/ni0XiflYWRyeHUPxry+Nri9305wxM5lhcp7KY/KN5EhvP/QO2bpWqwkRWofaI8qScx3HFsLdK&#10;r1bZDXx3FK/snVMpecIp4Xi/eyDvprePeIFrfqI9lW8oMPqmSMurTeSmy/x4wRVPlRTsSn60aa/T&#10;Mr7Ws9fL12f5CwAA//8DAFBLAwQUAAYACAAAACEArpIYa94AAAAIAQAADwAAAGRycy9kb3ducmV2&#10;LnhtbEyPy07DMBBF90j8gzVI7KhNlEcJcaryWrEphQXsXNtNIuJxsN02/D3DCpaje3XumWY1u5Ed&#10;bYiDRwnXCwHMovZmwE7C2+vT1RJYTAqNGj1aCd82wqo9P2tUbfwJX+xxmzpGEIy1ktCnNNWcR91b&#10;p+LCTxYp2/vgVKIzdNwEdSK4G3kmRMmdGpAWejXZ+97qz+3BSaiK8s7nOg+PXyWf9s8fm3f9sJby&#10;8mJe3wJLdk5/ZfjVJ3VoyWnnD2giG4lRiRuqSigKYJRXyyoHtpOQZQJ42/D/D7Q/AAAA//8DAFBL&#10;AQItABQABgAIAAAAIQC2gziS/gAAAOEBAAATAAAAAAAAAAAAAAAAAAAAAABbQ29udGVudF9UeXBl&#10;c10ueG1sUEsBAi0AFAAGAAgAAAAhADj9If/WAAAAlAEAAAsAAAAAAAAAAAAAAAAALwEAAF9yZWxz&#10;Ly5yZWxzUEsBAi0AFAAGAAgAAAAhANfPlCxjAgAAxQQAAA4AAAAAAAAAAAAAAAAALgIAAGRycy9l&#10;Mm9Eb2MueG1sUEsBAi0AFAAGAAgAAAAhAK6SGGveAAAACAEAAA8AAAAAAAAAAAAAAAAAvQQAAGRy&#10;cy9kb3ducmV2LnhtbFBLBQYAAAAABAAEAPMAAADIBQAAAAA=&#10;" filled="f" strokecolor="windowText" strokeweight=".5pt"/>
            </w:pict>
          </mc:Fallback>
        </mc:AlternateContent>
      </w:r>
      <w:r w:rsidRPr="009F0E73">
        <w:rPr>
          <w:rFonts w:ascii="Cambria" w:hAnsi="Cambria"/>
          <w:noProof/>
          <w:szCs w:val="1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CB5EC6" wp14:editId="2444523B">
                <wp:simplePos x="0" y="0"/>
                <wp:positionH relativeFrom="column">
                  <wp:posOffset>5558124</wp:posOffset>
                </wp:positionH>
                <wp:positionV relativeFrom="paragraph">
                  <wp:posOffset>23495</wp:posOffset>
                </wp:positionV>
                <wp:extent cx="114300" cy="12382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92D43D1" id="Rectangle 45" o:spid="_x0000_s1026" style="position:absolute;margin-left:437.65pt;margin-top:1.85pt;width:9pt;height:9.7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4fbQIAAM8EAAAOAAAAZHJzL2Uyb0RvYy54bWysVMFOGzEQvVfqP1i+l82GQGnEBkUgqkoI&#10;okLLefDa2ZW8tms72aRf32fvBijtqWoO1oxn9nnmzZucX+w6zbbSh9aaipdHE86kEbZuzbri3x6u&#10;P5xxFiKZmrQ1suJ7GfjF4v27897N5dQ2VtfSM4CYMO9dxZsY3bwogmhkR+HIOmkQVNZ3FOH6dVF7&#10;6oHe6WI6mZwWvfW181bIEHB7NQT5IuMrJUW8UyrIyHTFUVvMp8/nUzqLxTnN155c04qxDPqHKjpq&#10;DR59hrqiSGzj2z+gulZ4G6yKR8J2hVWqFTL3gG7KyZtu7htyMvcCcoJ7pin8P1hxu1151tYVn51w&#10;ZqjDjL6CNTJrLRnuQFDvwhx5927lRy/ATN3ulO+Y0q37jtnn/tER22V698/0yl1kApdlOTueYAgC&#10;oXJ6fDbN6MUAk+CcD/GztB1LRsU96sigtL0JEU8j9ZCS0o29brXOE9SG9RU/PT5J8AQdKU0RZufQ&#10;WTBrzkivIVARfUYMVrd1+jrhhH241J5tCRqBtGrbP6BkzjSFiAD6yL9EBSr47dNUzhWFZvg4h8Y0&#10;bRK0zBIcq088Dswl68nWe1Dv7aDJ4MR1C7QbPLoiDxGiFSxWvMOhtEV7drQ4a6z/+bf7lA9tIMpZ&#10;D1Gj9x8b8hK9fDFQzadyNktbkJ3ZyccpHP868vQ6YjbdpQUnJVbYiWym/KgPpvK2e8T+LdOrCJER&#10;eHtgeXQu47Bs2GAhl8ucBuU7ijfm3omDbBKPD7tH8m6cfcQEbu1hAWj+RgJD7iCC5SZa1WZ9vPCK&#10;USUHW5OHNm54WsvXfs56+R9a/AIAAP//AwBQSwMEFAAGAAgAAAAhAOMNPKndAAAACAEAAA8AAABk&#10;cnMvZG93bnJldi54bWxMj8FOwzAQRO9I/IO1SFwQdUhUGkKcqlBR9UpBynUbb+OI2I5itwl/z3KC&#10;42hGM2/K9Wx7caExdN4peFgkIMg1XneuVfD58XafgwgRncbeO1LwTQHW1fVViYX2k3unyyG2gktc&#10;KFCBiXEopAyNIYth4Qdy7J38aDGyHFupR5y43PYyTZJHabFzvGBwoFdDzdfhbBVsd1gvZZ1Mm1ru&#10;t6ddMDa9e1Hq9mbePIOINMe/MPziMzpUzHT0Z6eD6BXkq2XGUQXZCgT7+VPG+qggzVKQVSn/H6h+&#10;AAAA//8DAFBLAQItABQABgAIAAAAIQC2gziS/gAAAOEBAAATAAAAAAAAAAAAAAAAAAAAAABbQ29u&#10;dGVudF9UeXBlc10ueG1sUEsBAi0AFAAGAAgAAAAhADj9If/WAAAAlAEAAAsAAAAAAAAAAAAAAAAA&#10;LwEAAF9yZWxzLy5yZWxzUEsBAi0AFAAGAAgAAAAhALt07h9tAgAAzwQAAA4AAAAAAAAAAAAAAAAA&#10;LgIAAGRycy9lMm9Eb2MueG1sUEsBAi0AFAAGAAgAAAAhAOMNPKndAAAACAEAAA8AAAAAAAAAAAAA&#10;AAAAxwQAAGRycy9kb3ducmV2LnhtbFBLBQYAAAAABAAEAPMAAADRBQAAAAA=&#10;" filled="f" strokecolor="windowText" strokeweight=".5pt"/>
            </w:pict>
          </mc:Fallback>
        </mc:AlternateContent>
      </w:r>
      <w:r w:rsidRPr="00560FD9">
        <w:rPr>
          <w:rFonts w:ascii="Cambria" w:hAnsi="Cambria"/>
        </w:rPr>
        <w:t xml:space="preserve">Are you currently </w:t>
      </w:r>
      <w:r>
        <w:rPr>
          <w:rFonts w:ascii="Cambria" w:hAnsi="Cambria"/>
        </w:rPr>
        <w:t xml:space="preserve">a member of any business support organization?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560FD9">
        <w:rPr>
          <w:rFonts w:ascii="Cambria" w:hAnsi="Cambria"/>
        </w:rPr>
        <w:t xml:space="preserve">Yes           </w:t>
      </w:r>
      <w:r>
        <w:rPr>
          <w:rFonts w:ascii="Cambria" w:hAnsi="Cambria"/>
        </w:rPr>
        <w:t xml:space="preserve">   </w:t>
      </w:r>
      <w:r w:rsidRPr="00560FD9">
        <w:rPr>
          <w:rFonts w:ascii="Cambria" w:hAnsi="Cambria"/>
        </w:rPr>
        <w:t>No</w:t>
      </w:r>
    </w:p>
    <w:p w14:paraId="7262D21E" w14:textId="7E71A225" w:rsidR="009F0E73" w:rsidRDefault="009F0E73" w:rsidP="009F0E73">
      <w:pPr>
        <w:rPr>
          <w:rFonts w:ascii="Cambria" w:hAnsi="Cambria"/>
        </w:rPr>
      </w:pPr>
      <w:r w:rsidRPr="00425305">
        <w:rPr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F77A25" wp14:editId="7DC7AF65">
                <wp:simplePos x="0" y="0"/>
                <wp:positionH relativeFrom="margin">
                  <wp:posOffset>1333500</wp:posOffset>
                </wp:positionH>
                <wp:positionV relativeFrom="paragraph">
                  <wp:posOffset>156210</wp:posOffset>
                </wp:positionV>
                <wp:extent cx="4542155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21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FB364C6" id="Straight Connector 50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05pt,12.3pt" to="462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sB3QEAAKsDAAAOAAAAZHJzL2Uyb0RvYy54bWysU8tu2zAQvBfoPxC817KNqGgEyznYSC99&#10;GEjyARs+JAJ8gcta9t93Sdlu2t6K6kBxd7nDndFo83Bylh1VQhN8z1eLJWfKiyCNH3r+8vz44RNn&#10;mMFLsMGrnp8V8oft+3ebKXZqHcZgpUqMQDx2U+z5mHPsmgbFqBzgIkTlqahDcpApTEMjE0yE7myz&#10;Xi4/NlNIMqYgFCJl93ORbyu+1krk71qjysz2nGbLdU11fS1rs91ANySIoxGXMeAfpnBgPF16g9pD&#10;BvYjmb+gnBEpYNB5IYJrgtZGqMqB2KyWf7B5GiGqyoXEwXiTCf8frPh2PCRmZM9bkseDo2/0lBOY&#10;YcxsF7wnBUNiVCSlpogdNez8IV0ijIdUaJ90cuVNhNipqnu+qatOmQlK3rV361XbciauteZXY0yY&#10;P6vgWNn03BpfiEMHxy+Y6TI6ej1S0j48Gmvrx7OeTT2/b9cFGchC2kKmrYtECv3AGdiBvClyqogY&#10;rJGlu+DgGXc2sSOQPchVMkzPNC5nFjBTgTjUZ24cQar56H1L6dk7CPlrkHN6tbzmadwZuk7+25WF&#10;xh5wnFtqqSBRh/VlJFVde2FdFJ81LrvXIM9V+qZE5IjadnFvsdzbmPZv/7HtTwAAAP//AwBQSwME&#10;FAAGAAgAAAAhABFiU6neAAAACQEAAA8AAABkcnMvZG93bnJldi54bWxMj0FPwzAMhe9I/IfISFym&#10;LVkHE5SmEwJ647LBxNVrTVvROF2TbYVfjxEHuNl+T8/fy1aj69SRhtB6tjCfGVDEpa9ari28vhTT&#10;G1AhIlfYeSYLnxRglZ+fZZhW/sRrOm5irSSEQ4oWmhj7VOtQNuQwzHxPLNq7HxxGWYdaVwOeJNx1&#10;OjFmqR22LB8a7OmhofJjc3AWQrGlffE1KSfmbVF7SvaPz09o7eXFeH8HKtIY/8zwgy/okAvTzh+4&#10;CqqzkMyNdIkyXC1BieE2uV6A2v0edJ7p/w3ybwAAAP//AwBQSwECLQAUAAYACAAAACEAtoM4kv4A&#10;AADhAQAAEwAAAAAAAAAAAAAAAAAAAAAAW0NvbnRlbnRfVHlwZXNdLnhtbFBLAQItABQABgAIAAAA&#10;IQA4/SH/1gAAAJQBAAALAAAAAAAAAAAAAAAAAC8BAABfcmVscy8ucmVsc1BLAQItABQABgAIAAAA&#10;IQDvf2sB3QEAAKsDAAAOAAAAAAAAAAAAAAAAAC4CAABkcnMvZTJvRG9jLnhtbFBLAQItABQABgAI&#10;AAAAIQARYlOp3gAAAAkBAAAPAAAAAAAAAAAAAAAAADcEAABkcnMvZG93bnJldi54bWxQSwUGAAAA&#10;AAQABADzAAAAQgUAAAAA&#10;">
                <w10:wrap anchorx="margin"/>
              </v:line>
            </w:pict>
          </mc:Fallback>
        </mc:AlternateContent>
      </w:r>
      <w:r>
        <w:rPr>
          <w:rFonts w:ascii="Cambria" w:hAnsi="Cambria"/>
        </w:rPr>
        <w:t>If yes, please specify:</w:t>
      </w:r>
    </w:p>
    <w:p w14:paraId="2EAE01A6" w14:textId="0468DDD8" w:rsidR="00560FD9" w:rsidRDefault="00560FD9" w:rsidP="008D5C81">
      <w:pPr>
        <w:rPr>
          <w:rFonts w:asciiTheme="majorHAnsi" w:hAnsiTheme="majorHAnsi"/>
          <w:sz w:val="20"/>
          <w:szCs w:val="18"/>
        </w:rPr>
      </w:pPr>
    </w:p>
    <w:p w14:paraId="12D82675" w14:textId="51D53597" w:rsidR="008C2AA8" w:rsidRPr="00FF26F5" w:rsidRDefault="007D550B" w:rsidP="007D550B">
      <w:pPr>
        <w:pStyle w:val="Heading2"/>
        <w:jc w:val="left"/>
      </w:pPr>
      <w:r w:rsidRPr="00FF26F5">
        <w:t>DESCRIPTION OF PROBLEM</w:t>
      </w:r>
      <w:r w:rsidR="00852E02" w:rsidRPr="00FF26F5">
        <w:t xml:space="preserve"> </w:t>
      </w:r>
    </w:p>
    <w:p w14:paraId="5802FA28" w14:textId="18CF5BC1" w:rsidR="00EE72EC" w:rsidRPr="00794A54" w:rsidRDefault="00FF26F5" w:rsidP="00794A54">
      <w:pPr>
        <w:spacing w:before="240" w:line="240" w:lineRule="auto"/>
        <w:jc w:val="both"/>
        <w:rPr>
          <w:rFonts w:ascii="Cambria" w:hAnsi="Cambria"/>
        </w:rPr>
      </w:pPr>
      <w:r w:rsidRPr="00794A54">
        <w:rPr>
          <w:rFonts w:ascii="Cambria" w:hAnsi="Cambria"/>
        </w:rPr>
        <w:t xml:space="preserve">In no more than 500 words, </w:t>
      </w:r>
      <w:r w:rsidR="00425305" w:rsidRPr="00794A54">
        <w:rPr>
          <w:rFonts w:ascii="Cambria" w:hAnsi="Cambria"/>
        </w:rPr>
        <w:t xml:space="preserve">provide a thorough description of the problem and briefly specify how you believe that the agri-trade lab will benefit you. </w:t>
      </w:r>
      <w:r w:rsidR="003A54B1" w:rsidRPr="00794A54">
        <w:rPr>
          <w:rFonts w:ascii="Cambria" w:hAnsi="Cambria"/>
        </w:rPr>
        <w:t>The</w:t>
      </w:r>
      <w:r w:rsidR="00425305" w:rsidRPr="00794A54">
        <w:rPr>
          <w:rFonts w:ascii="Cambria" w:hAnsi="Cambria"/>
        </w:rPr>
        <w:t xml:space="preserve"> problem must be trade related and must involve agricultural or agro-processing goods and/or services.</w:t>
      </w:r>
      <w:r w:rsidR="00503706">
        <w:rPr>
          <w:rFonts w:ascii="Cambria" w:hAnsi="Cambria"/>
        </w:rPr>
        <w:t xml:space="preserve"> The a</w:t>
      </w:r>
      <w:r w:rsidR="00503706" w:rsidRPr="00503706">
        <w:rPr>
          <w:rFonts w:ascii="Cambria" w:hAnsi="Cambria"/>
        </w:rPr>
        <w:t xml:space="preserve">pplications will be assessed based </w:t>
      </w:r>
      <w:proofErr w:type="gramStart"/>
      <w:r w:rsidR="00503706" w:rsidRPr="00503706">
        <w:rPr>
          <w:rFonts w:ascii="Cambria" w:hAnsi="Cambria"/>
        </w:rPr>
        <w:t>on:</w:t>
      </w:r>
      <w:proofErr w:type="gramEnd"/>
      <w:r w:rsidR="00503706" w:rsidRPr="00503706">
        <w:rPr>
          <w:rFonts w:ascii="Cambria" w:hAnsi="Cambria"/>
        </w:rPr>
        <w:t xml:space="preserve"> clarity with which the problem is articulated; relevance to Barbadian agricultural sector;  and general applicability to the wider society.</w:t>
      </w:r>
    </w:p>
    <w:p w14:paraId="19738F1D" w14:textId="77777777" w:rsidR="00794A54" w:rsidRDefault="00794A54" w:rsidP="00794A54"/>
    <w:p w14:paraId="4BEADBA7" w14:textId="450BA545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C29524" wp14:editId="7360C7E2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F772078" id="Straight Connector 60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eKtgEAALkDAAAOAAAAZHJzL2Uyb0RvYy54bWysU8Fu2zAMvQ/YPwi6L44LtAiMOD2k6C7D&#10;FqzbB6gyFQuVRIHS4uTvRymJO2zDMAy70KLIR/I90ev7o3fiAJQshl62i6UUEDQONux7+fXL47uV&#10;FCmrMCiHAXp5giTvN2/frKfYwQ2O6AYgwUVC6qbYyzHn2DVN0iN4lRYYIXDQIHmV2aV9M5CauLp3&#10;zc1yeddMSEMk1JAS3z6cg3JT6xsDOn8yJkEWrpc8W66Wqn0uttmsVbcnFUerL2Oof5jCKxu46Vzq&#10;QWUlvpH9pZS3mjChyQuNvkFjrIbKgdm0y5/YPI0qQuXC4qQ4y5T+X1n98bAjYYde3rE8QXl+o6dM&#10;yu7HLLYYAiuIJDjISk0xdQzYhh1dvBR3VGgfDfnyZULiWNU9zerCMQvNl7er1W274i76GmtegZFS&#10;fg/oRTn00tlQiKtOHT6kzM049ZrCThnk3Lqe8slBSXbhMxgmw83aiq5rBFtH4qB4AYaXttDgWjWz&#10;QIx1bgYt/wy65BYY1NX6W+CcXTtiyDPQ24D0u675eB3VnPOvrM9cC+1nHE71IaocvB+V2WWXywL+&#10;6Ff46x+3+Q4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CY0ceKtgEAALk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F96518" wp14:editId="2CE0A197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B816F9F" id="Straight Connector 59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wMtwEAALkDAAAOAAAAZHJzL2Uyb0RvYy54bWysU8GOEzEMvSPxD1HudDqrLVpGne6hK7gg&#10;qFj4gGzG6UQkceSEdvr3OGk7iwAhhLh44tjv2c/xrO8n78QBKFkMvWwXSykgaBxs2Pfyy+e3r+6k&#10;SFmFQTkM0MsTJHm/eflifYwd3OCIbgASTBJSd4y9HHOOXdMkPYJXaYERAgcNkleZXdo3A6kjs3vX&#10;3CyXr5sj0hAJNaTEtw/noNxUfmNA54/GJMjC9ZJ7y9VStU/FNpu16vak4mj1pQ31D114ZQMXnake&#10;VFbiG9lfqLzVhAlNXmj0DRpjNVQNrKZd/qTmcVQRqhYeTorzmNL/o9UfDjsSdujl6o0UQXl+o8dM&#10;yu7HLLYYAk8QSXCQJ3WMqWPANuzo4qW4oyJ7MuTLlwWJqU73NE8Xpiw0X65u27vb1UoKfY01z8BI&#10;Kb8D9KIceulsKMJVpw7vU+ZinHpNYac0ci5dT/nkoCS78AkMi+FibUXXNYKtI3FQvADD17bIYK6a&#10;WSDGOjeDln8GXXILDOpq/S1wzq4VMeQZ6G1A+l3VPF1bNef8q+qz1iL7CYdTfYg6Dt6Pquyyy2UB&#10;f/Qr/PmP23wHAAD//wMAUEsDBBQABgAIAAAAIQClgMgx3QAAAAgBAAAPAAAAZHJzL2Rvd25yZXYu&#10;eG1sTI/NToRAEITvJr7DpE28uYMYl4Wl2Rh/TnpA9OBxlukFskwPYWYBfXrHeNBjdVWqvs53i+nF&#10;RKPrLCNcryIQxLXVHTcI729PVxsQzivWqrdMCJ/kYFecn+Uq03bmV5oq34hQwi5TCK33Qyalq1sy&#10;yq3sQBy8gx2N8kGOjdSjmkO56WUcRWtpVMdhoVUD3bdUH6uTQUgen6tymB9evkqZyLKcrN8cPxAv&#10;L5a7LQhPi/8Lww9+QIciMO3tibUTPcI6TUMSIb5NQAQ/jW9iEPvfgyxy+f+B4hsAAP//AwBQSwEC&#10;LQAUAAYACAAAACEAtoM4kv4AAADhAQAAEwAAAAAAAAAAAAAAAAAAAAAAW0NvbnRlbnRfVHlwZXNd&#10;LnhtbFBLAQItABQABgAIAAAAIQA4/SH/1gAAAJQBAAALAAAAAAAAAAAAAAAAAC8BAABfcmVscy8u&#10;cmVsc1BLAQItABQABgAIAAAAIQCKpywMtwEAALkDAAAOAAAAAAAAAAAAAAAAAC4CAABkcnMvZTJv&#10;RG9jLnhtbFBLAQItABQABgAIAAAAIQClgMgx3QAAAAgBAAAPAAAAAAAAAAAAAAAAABEEAABkcnMv&#10;ZG93bnJldi54bWxQSwUGAAAAAAQABADzAAAAGwUAAAAA&#10;" strokecolor="black [3040]">
                <w10:wrap anchorx="margin"/>
              </v:line>
            </w:pict>
          </mc:Fallback>
        </mc:AlternateContent>
      </w:r>
    </w:p>
    <w:p w14:paraId="4BFCE85B" w14:textId="1CBE313F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139F9C" wp14:editId="3C6547B5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5B98CED" id="Straight Connector 61" o:spid="_x0000_s1026" style="position:absolute;z-index:2517534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s/tgEAALkDAAAOAAAAZHJzL2Uyb0RvYy54bWysU8GOEzEMvSPxD1HudDqLqFajTvfQFVwQ&#10;VCx8QDbjdKJN4sgJ7fTvcdJ2FgFCCO3FE8d+tt+LZ303eScOQMli6GW7WEoBQeNgw76X376+f3Mr&#10;RcoqDMphgF6eIMm7zetX62Ps4AZHdAOQ4CIhdcfYyzHn2DVN0iN4lRYYIXDQIHmV2aV9M5A6cnXv&#10;mpvlctUckYZIqCElvr0/B+Wm1jcGdP5sTIIsXC95tlwtVftYbLNZq25PKo5WX8ZQ/zGFVzZw07nU&#10;vcpKfCf7WylvNWFCkxcafYPGWA2VA7Npl7+weRhVhMqFxUlxlim9XFn96bAjYYderlopgvL8Rg+Z&#10;lN2PWWwxBFYQSXCQlTrG1DFgG3Z08VLcUaE9GfLly4TEVNU9zerClIXmy3e3q1X7lh9BX2PNMzBS&#10;yh8AvSiHXjobCnHVqcPHlLkZp15T2CmDnFvXUz45KMkufAHDZLhZW9F1jWDrSBwUL8DwVGlwrZpZ&#10;IMY6N4OWfwddcgsM6mr9K3DOrh0x5BnobUD6U9c8XUc15/wr6zPXQvsRh1N9iCoH70dV6bLLZQF/&#10;9iv8+Y/b/AAAAP//AwBQSwMEFAAGAAgAAAAhAM51ub7bAAAABgEAAA8AAABkcnMvZG93bnJldi54&#10;bWxMj81OhEAQhO8mvsOkTby5jZjsrsiwMf6c9IDoweMs0wJZpocws4A+vW086LG6OlVf5bvF9Wqi&#10;MXSeNVyuElDEtbcdNxreXh8vtqBCNGxN75k0fFKAXXF6kpvM+plfaKpioySEQ2Y0tDEOGWKoW3Im&#10;rPxALN6HH52JIscG7WhmCXc9pkmyRmc6lobWDHTXUn2ojk7D5uGpKof5/vmrxA2W5eTj9vCu9fnZ&#10;cnsDKtIS/57hB1/QoRCmvT+yDarXIEOihnSdghL3Or2SIfvfAxY5/scvvgEAAP//AwBQSwECLQAU&#10;AAYACAAAACEAtoM4kv4AAADhAQAAEwAAAAAAAAAAAAAAAAAAAAAAW0NvbnRlbnRfVHlwZXNdLnht&#10;bFBLAQItABQABgAIAAAAIQA4/SH/1gAAAJQBAAALAAAAAAAAAAAAAAAAAC8BAABfcmVscy8ucmVs&#10;c1BLAQItABQABgAIAAAAIQB0NMs/tgEAALkDAAAOAAAAAAAAAAAAAAAAAC4CAABkcnMvZTJvRG9j&#10;LnhtbFBLAQItABQABgAIAAAAIQDOdbm+2wAAAAY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14:paraId="406ABE4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DE2EAF" wp14:editId="4A904D9D">
                <wp:simplePos x="0" y="0"/>
                <wp:positionH relativeFrom="margin">
                  <wp:posOffset>9526</wp:posOffset>
                </wp:positionH>
                <wp:positionV relativeFrom="paragraph">
                  <wp:posOffset>168275</wp:posOffset>
                </wp:positionV>
                <wp:extent cx="5866130" cy="0"/>
                <wp:effectExtent l="0" t="0" r="0" b="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38C2AAF" id="Straight Connector 62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75pt,13.25pt" to="462.6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avtgEAALkDAAAOAAAAZHJzL2Uyb0RvYy54bWysU8GOEzEMvSPxD1HudDpFVKtRp3voCi4I&#10;KhY+IJtxOhFJHDmhnf49TtrOIkAIIS6eOPZ79nM8m/vJO3EEShZDL9vFUgoIGgcbDr388vntqzsp&#10;UlZhUA4D9PIMSd5vX77YnGIHKxzRDUCCSULqTrGXY86xa5qkR/AqLTBC4KBB8iqzS4dmIHVidu+a&#10;1XK5bk5IQyTUkBLfPlyCclv5jQGdPxqTIAvXS+4tV0vVPhXbbDeqO5CKo9XXNtQ/dOGVDVx0pnpQ&#10;WYlvZH+h8lYTJjR5odE3aIzVUDWwmnb5k5rHUUWoWng4Kc5jSv+PVn847knYoZfrlRRBeX6jx0zK&#10;HsYsdhgCTxBJcJAndYqpY8Au7OnqpbinInsy5MuXBYmpTvc8TxemLDRfvrlbr9vX/Aj6FmuegZFS&#10;fgfoRTn00tlQhKtOHd+nzMU49ZbCTmnkUrqe8tlBSXbhExgWw8Xaiq5rBDtH4qh4AYavbZHBXDWz&#10;QIx1bgYt/wy65hYY1NX6W+CcXStiyDPQ24D0u6p5urVqLvk31RetRfYTDuf6EHUcvB9V2XWXywL+&#10;6Ff48x+3/Q4AAP//AwBQSwMEFAAGAAgAAAAhAHPONA7cAAAABwEAAA8AAABkcnMvZG93bnJldi54&#10;bWxMjs1OwzAQhO9IfQdrK3GjDkH9IcSpqgKncgiBA0c3XpKo8TqK3STw9F3EAU6r2RnNfOl2sq0Y&#10;sPeNIwW3iwgEUulMQ5WC97fnmw0IHzQZ3TpCBV/oYZvNrlKdGDfSKw5FqASXkE+0gjqELpHSlzVa&#10;7ReuQ2Lv0/VWB5Z9JU2vRy63rYyjaCWtbogXat3hvsbyVJytgvXToci78fHlO5drmeeDC5vTh1LX&#10;82n3ACLgFP7C8IPP6JAx09GdyXjRsl5yUEG84sv2fby8A3H8fcgslf/5swsAAAD//wMAUEsBAi0A&#10;FAAGAAgAAAAhALaDOJL+AAAA4QEAABMAAAAAAAAAAAAAAAAAAAAAAFtDb250ZW50X1R5cGVzXS54&#10;bWxQSwECLQAUAAYACAAAACEAOP0h/9YAAACUAQAACwAAAAAAAAAAAAAAAAAvAQAAX3JlbHMvLnJl&#10;bHNQSwECLQAUAAYACAAAACEA2yIWr7YBAAC5AwAADgAAAAAAAAAAAAAAAAAuAgAAZHJzL2Uyb0Rv&#10;Yy54bWxQSwECLQAUAAYACAAAACEAc840Dt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77130CB7" w14:textId="77777777" w:rsidR="002074C5" w:rsidRDefault="002074C5" w:rsidP="008D5C81"/>
    <w:p w14:paraId="5EF24F58" w14:textId="10DAD430" w:rsidR="00425305" w:rsidRDefault="00425305" w:rsidP="008D5C81"/>
    <w:p w14:paraId="360AFA86" w14:textId="7EB95D81" w:rsidR="00425305" w:rsidRDefault="00425305" w:rsidP="008D5C81"/>
    <w:p w14:paraId="2845105B" w14:textId="75867CCA" w:rsidR="00FF26F5" w:rsidRDefault="00FF26F5" w:rsidP="008D5C81"/>
    <w:p w14:paraId="5FDC13B8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EF6F66" wp14:editId="73918DDE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B4BEE56" id="Straight Connector 66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xwtgEAALkDAAAOAAAAZHJzL2Uyb0RvYy54bWysU8GOEzEMvSPxD1HudDorbVWNOt1DV3BB&#10;ULHwAdmM04lI4sgJnfbvcdJ2FgFCCHHxxLHfs5/j2TycvBNHoGQx9LJdLKWAoHGw4dDLL5/fvllL&#10;kbIKg3IYoJdnSPJh+/rVZood3OGIbgASTBJSN8VejjnHrmmSHsGrtMAIgYMGyavMLh2agdTE7N41&#10;d8vlqpmQhkioISW+fbwE5bbyGwM6fzQmQRaul9xbrpaqfS622W5UdyAVR6uvbah/6MIrG7joTPWo&#10;shLfyP5C5a0mTGjyQqNv0BiroWpgNe3yJzVPo4pQtfBwUpzHlP4frf5w3JOwQy9XKymC8vxGT5mU&#10;PYxZ7DAEniCS4CBPaoqpY8Au7OnqpbinIvtkyJcvCxKnOt3zPF04ZaH58n69vm/X/Aj6FmtegJFS&#10;fgfoRTn00tlQhKtOHd+nzMU49ZbCTmnkUrqe8tlBSXbhExgWw8Xaiq5rBDtH4qh4AYavbZHBXDWz&#10;QIx1bgYt/wy65hYY1NX6W+CcXStiyDPQ24D0u6r5dGvVXPJvqi9ai+xnHM71Ieo4eD+qsusulwX8&#10;0a/wlz9u+x0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CH+gxwtgEAALk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FC7A7B" wp14:editId="3DF38BD6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B583334" id="Straight Connector 67" o:spid="_x0000_s1026" style="position:absolute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QyuAEAALkDAAAOAAAAZHJzL2Uyb0RvYy54bWysU01v2zAMvQ/YfxB0X2wXTVcYcXpIsV2G&#10;NVjXH6DKVCxMX6C02Pn3pZTEHdphGIpeaFHke+Sj6NXNZA3bA0btXcebRc0ZOOl77XYdf/j55dM1&#10;ZzEJ1wvjHXT8AJHfrD9+WI2hhQs/eNMDMiJxsR1Dx4eUQltVUQ5gRVz4AI6CyqMViVzcVT2Kkdit&#10;qS7q+qoaPfYBvYQY6fb2GOTrwq8UyHSnVITETMept1QsFvuYbbVeiXaHIgxantoQb+jCCu2o6Ex1&#10;K5Jgv1G/orJaoo9epYX0tvJKaQlFA6lp6hdq7gcRoGih4cQwjym+H638vt8i033Hrz5z5oSlN7pP&#10;KPRuSGzjnaMJemQUpEmNIbYE2LgtnrwYtphlTwpt/pIgNpXpHubpwpSYpMvlZXN9uVxyJs+x6hkY&#10;MKav4C3Lh44b7bJw0Yr9t5ioGKWeU8jJjRxLl1M6GMjJxv0ARWKoWFPQZY1gY5DtBS1A/6vJMoir&#10;ZGaI0sbMoPrfoFNuhkFZrf8FztmlondpBlrtPP6taprOrapj/ln1UWuW/ej7Q3mIMg7aj6LstMt5&#10;Af/0C/z5j1s/A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b3J0Mr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18ED5555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4871B3" wp14:editId="4D3EBB84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C47C2E9" id="Straight Connector 68" o:spid="_x0000_s1026" style="position:absolute;z-index:2517626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p7twEAALkDAAAOAAAAZHJzL2Uyb0RvYy54bWysU8GOEzEMvSPxD1HudDqLqFajTvfQFVwQ&#10;VCx8QDbjdKJN4sgJ7fTvcdJ2FgFCCO0lE8fv2X62Z303eScOQMli6GW7WEoBQeNgw76X376+f3Mr&#10;RcoqDMphgF6eIMm7zetX62Ps4AZHdAOQ4CAhdcfYyzHn2DVN0iN4lRYYIbDTIHmV2aR9M5A6cnTv&#10;mpvlctUckYZIqCElfr0/O+WmxjcGdP5sTIIsXC+5tlxPqudjOZvNWnV7UnG0+lKG+o8qvLKBk86h&#10;7lVW4jvZ30J5qwkTmrzQ6Bs0xmqoGlhNu/xFzcOoIlQt3JwU5zallwurPx12JOzQyxVPKijPM3rI&#10;pOx+zGKLIXAHkQQ7uVPHmDombMOOLlaKOyqyJ0O+fFmQmGp3T3N3YcpC8+O729WqfctD0Fdf80yM&#10;lPIHQC/KpZfOhiJcderwMWVOxtArhI1SyDl1veWTgwJ24QsYFsPJ2squawRbR+KgeAGGp7bI4FgV&#10;WSjGOjeTln8nXbCFBnW1/pU4o2tGDHkmehuQ/pQ1T9dSzRl/VX3WWmQ/4nCqg6jt4P2oyi67XBbw&#10;Z7vSn/+4zQ8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u1k6e7cBAAC5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7AAC8879" w14:textId="65FFC73D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E1395C" wp14:editId="0840235D">
                <wp:simplePos x="0" y="0"/>
                <wp:positionH relativeFrom="margin">
                  <wp:posOffset>9525</wp:posOffset>
                </wp:positionH>
                <wp:positionV relativeFrom="paragraph">
                  <wp:posOffset>158750</wp:posOffset>
                </wp:positionV>
                <wp:extent cx="5856605" cy="0"/>
                <wp:effectExtent l="0" t="0" r="0" b="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6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79797B" id="Straight Connector 70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75pt,12.5pt" to="461.9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pgitwEAALkDAAAOAAAAZHJzL2Uyb0RvYy54bWysU02PEzEMvSPxH6Lc6UxXalmNOt1DV3BB&#10;ULHwA7IZpxORxJET+vHvcdJ2Fi0IodVePHHsZ/u9eFZ3R+/EHihZDL2cz1opIGgcbNj18vu3D+9u&#10;pUhZhUE5DNDLEyR5t377ZnWIHdzgiG4AElwkpO4QeznmHLumSXoEr9IMIwQOGiSvMru0awZSB67u&#10;XXPTtsvmgDREQg0p8e39OSjXtb4xoPMXYxJk4XrJs+VqqdrHYpv1SnU7UnG0+jKGesEUXtnATadS&#10;9yor8ZPsH6W81YQJTZ5p9A0aYzVUDsxm3j5j8zCqCJULi5PiJFN6vbL6835Lwg69fM/yBOX5jR4y&#10;Kbsbs9hgCKwgkuAgK3WIqWPAJmzp4qW4pUL7aMiXLxMSx6ruaVIXjllovlzcLpbLdiGFvsaaJ2Ck&#10;lD8CelEOvXQ2FOKqU/tPKXMzTr2msFMGObeup3xyUJJd+AqGyXCzeUXXNYKNI7FXvADDj3mhwbVq&#10;ZoEY69wEav8NuuQWGNTV+l/glF07YsgT0NuA9Leu+Xgd1Zzzr6zPXAvtRxxO9SGqHLwfldlll8sC&#10;/u5X+NMft/4FAAD//wMAUEsDBBQABgAIAAAAIQBmSPwc3AAAAAcBAAAPAAAAZHJzL2Rvd25yZXYu&#10;eG1sTI/NTsMwEITvSLyDtZW4UadBpW2IUyF+TnBIA4ce3XhJosbrKHaTwNOzqAd6nJ3R7DfpdrKt&#10;GLD3jSMFi3kEAql0pqFKwefH6+0ahA+ajG4doYJv9LDNrq9SnRg30g6HIlSCS8gnWkEdQpdI6csa&#10;rfZz1yGx9+V6qwPLvpKm1yOX21bGUXQvrW6IP9S6w6cay2NxsgpWL29F3o3P7z+5XMk8H1xYH/dK&#10;3cymxwcQAafwH4Y/fEaHjJkO7kTGi5b1koMK4iUvYnsT3/GSw/kgs1Re8me/AAAA//8DAFBLAQIt&#10;ABQABgAIAAAAIQC2gziS/gAAAOEBAAATAAAAAAAAAAAAAAAAAAAAAABbQ29udGVudF9UeXBlc10u&#10;eG1sUEsBAi0AFAAGAAgAAAAhADj9If/WAAAAlAEAAAsAAAAAAAAAAAAAAAAALwEAAF9yZWxzLy5y&#10;ZWxzUEsBAi0AFAAGAAgAAAAhAFzamCK3AQAAuQMAAA4AAAAAAAAAAAAAAAAALgIAAGRycy9lMm9E&#10;b2MueG1sUEsBAi0AFAAGAAgAAAAhAGZI/BzcAAAABw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47FC7BC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6D822B" wp14:editId="3E276564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47E9B1D" id="Straight Connector 71" o:spid="_x0000_s1026" style="position:absolute;z-index:2517667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O0tgEAALkDAAAOAAAAZHJzL2Uyb0RvYy54bWysU8GOEzEMvSPxD1HudKaLKKtRp3voCi4I&#10;Kpb9gGzG6UQkceSETvv3OGk7iwAhhLh44tjP9nvxrO+O3okDULIYerlctFJA0DjYsO/l45d3r26l&#10;SFmFQTkM0MsTJHm3efliPcUObnBENwAJLhJSN8VejjnHrmmSHsGrtMAIgYMGyavMLu2bgdTE1b1r&#10;btp21UxIQyTUkBLf3p+DclPrGwM6fzImQRaulzxbrpaqfSq22axVtycVR6svY6h/mMIrG7jpXOpe&#10;ZSW+kf2llLeaMKHJC42+QWOshsqB2Szbn9g8jCpC5cLipDjLlP5fWf3xsCNhh16+XUoRlOc3esik&#10;7H7MYoshsIJIgoOs1BRTx4Bt2NHFS3FHhfbRkC9fJiSOVd3TrC4cs9B8+eZ2tVq+5kfQ11jzDIyU&#10;8ntAL8qhl86GQlx16vAhZW7GqdcUdsog59b1lE8OSrILn8EwGW62rOi6RrB1JA6KF2D4WmlwrZpZ&#10;IMY6N4PaP4MuuQUGdbX+Fjhn144Y8gz0NiD9rms+Xkc15/wr6zPXQvsJh1N9iCoH70dV6bLLZQF/&#10;9Cv8+Y/bfAcAAP//AwBQSwMEFAAGAAgAAAAhAM51ub7bAAAABgEAAA8AAABkcnMvZG93bnJldi54&#10;bWxMj81OhEAQhO8mvsOkTby5jZjsrsiwMf6c9IDoweMs0wJZpocws4A+vW086LG6OlVf5bvF9Wqi&#10;MXSeNVyuElDEtbcdNxreXh8vtqBCNGxN75k0fFKAXXF6kpvM+plfaKpioySEQ2Y0tDEOGWKoW3Im&#10;rPxALN6HH52JIscG7WhmCXc9pkmyRmc6lobWDHTXUn2ojk7D5uGpKof5/vmrxA2W5eTj9vCu9fnZ&#10;cnsDKtIS/57hB1/QoRCmvT+yDarXIEOihnSdghL3Or2SIfvfAxY5/scvvgEAAP//AwBQSwECLQAU&#10;AAYACAAAACEAtoM4kv4AAADhAQAAEwAAAAAAAAAAAAAAAAAAAAAAW0NvbnRlbnRfVHlwZXNdLnht&#10;bFBLAQItABQABgAIAAAAIQA4/SH/1gAAAJQBAAALAAAAAAAAAAAAAAAAAC8BAABfcmVscy8ucmVs&#10;c1BLAQItABQABgAIAAAAIQBuF7O0tgEAALkDAAAOAAAAAAAAAAAAAAAAAC4CAABkcnMvZTJvRG9j&#10;LnhtbFBLAQItABQABgAIAAAAIQDOdbm+2wAAAAY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14:paraId="36CEC1F3" w14:textId="64859853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2121BE" wp14:editId="70186C7C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A3EA372" id="Straight Connector 75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lrtgEAALkDAAAOAAAAZHJzL2Uyb0RvYy54bWysU8GOEzEMvSPxD1HudDorFapRp3voCi4I&#10;KhY+IJtxOhFJHDmhnf49TtrOIkAIIS6eOPZ79nM8m/vJO3EEShZDL9vFUgoIGgcbDr388vntq7UU&#10;KaswKIcBenmGJO+3L19sTrGDOxzRDUCCSULqTrGXY86xa5qkR/AqLTBC4KBB8iqzS4dmIHVidu+a&#10;u+XydXNCGiKhhpT49uESlNvKbwzo/NGYBFm4XnJvuVqq9qnYZrtR3YFUHK2+tqH+oQuvbOCiM9WD&#10;ykp8I/sLlbeaMKHJC42+QWOshqqB1bTLn9Q8jipC1cLDSXEeU/p/tPrDcU/CDr18s5IiKM9v9JhJ&#10;2cOYxQ5D4AkiCQ7ypE4xdQzYhT1dvRT3VGRPhnz5siAx1eme5+nClIXmy9V6vWrX/Aj6FmuegZFS&#10;fgfoRTn00tlQhKtOHd+nzMU49ZbCTmnkUrqe8tlBSXbhExgWw8Xaiq5rBDtH4qh4AYavbZHBXDWz&#10;QIx1bgYt/wy65hYY1NX6W+CcXStiyDPQ24D0u6p5urVqLvk31RetRfYTDuf6EHUcvB9V2XWXywL+&#10;6Ff48x+3/Q4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Ayz6lrtgEAALk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</w:p>
    <w:p w14:paraId="34F3556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5B6A37" wp14:editId="6406660B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9AB098E" id="Straight Connector 77" o:spid="_x0000_s1026" style="position:absolute;z-index:2517749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hOtwEAALkDAAAOAAAAZHJzL2Uyb0RvYy54bWysU8GOEzEMvSPxD1HudKaL6K5Gne6hK7gg&#10;qFj4gGzG6UQkceSEdvr3OGk7iwAhhLh44tjv2c/xrO8n78QBKFkMvVwuWikgaBxs2Pfyy+e3r+6k&#10;SFmFQTkM0MsTJHm/eflifYwd3OCIbgASTBJSd4y9HHOOXdMkPYJXaYERAgcNkleZXdo3A6kjs3vX&#10;3LTtqjkiDZFQQ0p8+3AOyk3lNwZ0/mhMgixcL7m3XC1V+1Rss1mrbk8qjlZf2lD/0IVXNnDRmepB&#10;ZSW+kf2FyltNmNDkhUbfoDFWQ9XAapbtT2oeRxWhauHhpDiPKf0/Wv3hsCNhh17e3koRlOc3esyk&#10;7H7MYosh8ASRBAd5UseYOgZsw44uXoo7KrInQ758WZCY6nRP83RhykLz5Zu71Wr5mh9BX2PNMzBS&#10;yu8AvSiHXjobinDVqcP7lLkYp15T2CmNnEvXUz45KMkufALDYrjYsqLrGsHWkTgoXoDh67LIYK6a&#10;WSDGOjeD2j+DLrkFBnW1/hY4Z9eKGPIM9DYg/a5qnq6tmnP+VfVZa5H9hMOpPkQdB+9HVXbZ5bKA&#10;P/oV/vzHbb4D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cTx4TrcBAAC5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74318A4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B60D3E" wp14:editId="4326DBF0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1DD5528" id="Straight Connector 78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WDtwEAALkDAAAOAAAAZHJzL2Uyb0RvYy54bWysU8GOEzEMvSPxD1HudDorLVSjTvfQFVwQ&#10;VCx8QDbjdKJN4sgJ7fTvcdJ2FgFCCO0lE8fv2X62Z303eScOQMli6GW7WEoBQeNgw76X376+f7OS&#10;ImUVBuUwQC9PkOTd5vWr9TF2cIMjugFIcJCQumPs5Zhz7Jom6RG8SguMENhpkLzKbNK+GUgdObp3&#10;zc1y+bY5Ig2RUENK/Hp/dspNjW8M6PzZmARZuF5ybbmeVM/Hcjabter2pOJo9aUM9R9VeGUDJ51D&#10;3ausxHeyv4XyVhMmNHmh0TdojNVQNbCadvmLmodRRahauDkpzm1KLxdWfzrsSNihl+94UkF5ntFD&#10;JmX3YxZbDIE7iCTYyZ06xtQxYRt2dLFS3FGRPRny5cuCxFS7e5q7C1MWmh9vV6vbdsVD0Fdf80yM&#10;lPIHQC/KpZfOhiJcderwMWVOxtArhI1SyDl1veWTgwJ24QsYFsPJ2squawRbR+KgeAGGp7bI4FgV&#10;WSjGOjeTln8nXbCFBnW1/pU4o2tGDHkmehuQ/pQ1T9dSzRl/VX3WWmQ/4nCqg6jt4P2oyi67XBbw&#10;Z7vSn/+4zQ8A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F2/Vg7cBAAC5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D06CEA" wp14:editId="0AEF27F9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73A0B8B" id="Straight Connector 79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63BuAEAALkDAAAOAAAAZHJzL2Uyb0RvYy54bWysU01v2zAMvQ/YfxB0b2wXzdYZcXpI0V2G&#10;LVi7H6DKVCxMX6C02Pn3o5TELdZhKIpdaFHke+Sj6NXNZA3bA0btXcebRc0ZOOl77XYd//Fwd3HN&#10;WUzC9cJ4Bx0/QOQ36/fvVmNo4dIP3vSAjEhcbMfQ8SGl0FZVlANYERc+gKOg8mhFIhd3VY9iJHZr&#10;qsu6/lCNHvuAXkKMdHt7DPJ14VcKZPqmVITETMept1QsFvuYbbVeiXaHIgxantoQb+jCCu2o6Ex1&#10;K5Jgv1C/oLJaoo9epYX0tvJKaQlFA6lp6j/U3A8iQNFCw4lhHlP8f7Ty636LTPcd//iJMycsvdF9&#10;QqF3Q2Ib7xxN0COjIE1qDLElwMZt8eTFsMUse1Jo85cEsalM9zBPF6bEJF0ur5rrq+WSM3mOVU/A&#10;gDF9Bm9ZPnTcaJeFi1bsv8RExSj1nEJObuRYupzSwUBONu47KBJDxZqCLmsEG4NsL2gB+p9NlkFc&#10;JTNDlDZmBtX/Bp1yMwzKar0WOGeXit6lGWi18/i3qmk6t6qO+WfVR61Z9qPvD+UhyjhoP4qy0y7n&#10;BXzuF/jTH7f+D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/+etwb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2B93D097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DD4291" wp14:editId="2A4F769D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D934903" id="Straight Connector 80" o:spid="_x0000_s1026" style="position:absolute;z-index:251779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X0tgEAALkDAAAOAAAAZHJzL2Uyb0RvYy54bWysU02PEzEMvSPxH6Lc6cwsoqpGne6hK7gg&#10;qFj4AdmM04lI4sgJ/fj3OGk7iwAhhLh44tjP9nvxrO9P3okDULIYBtktWikgaBxt2A/yy+e3r1ZS&#10;pKzCqBwGGOQZkrzfvHyxPsYe7nBCNwIJLhJSf4yDnHKOfdMkPYFXaYERAgcNkleZXdo3I6kjV/eu&#10;uWvbZXNEGiOhhpT49uESlJta3xjQ+aMxCbJwg+TZcrVU7VOxzWat+j2pOFl9HUP9wxRe2cBN51IP&#10;KivxjewvpbzVhAlNXmj0DRpjNVQOzKZrf2LzOKkIlQuLk+IsU/p/ZfWHw46EHQe5YnmC8vxGj5mU&#10;3U9ZbDEEVhBJcJCVOsbUM2AbdnT1UtxRoX0y5MuXCYlTVfc8qwunLDRfvlktl91r7qJvseYZGCnl&#10;d4BelMMgnQ2FuOrV4X3K3IxTbynslEEurespnx2UZBc+gWEy3Kyr6LpGsHUkDooXYPzaFRpcq2YW&#10;iLHOzaD2z6BrboFBXa2/Bc7ZtSOGPAO9DUi/65pPt1HNJf/G+sK10H7C8VwfosrB+1GZXXe5LOCP&#10;foU//3Gb7wAAAP//AwBQSwMEFAAGAAgAAAAhAM51ub7bAAAABgEAAA8AAABkcnMvZG93bnJldi54&#10;bWxMj81OhEAQhO8mvsOkTby5jZjsrsiwMf6c9IDoweMs0wJZpocws4A+vW086LG6OlVf5bvF9Wqi&#10;MXSeNVyuElDEtbcdNxreXh8vtqBCNGxN75k0fFKAXXF6kpvM+plfaKpioySEQ2Y0tDEOGWKoW3Im&#10;rPxALN6HH52JIscG7WhmCXc9pkmyRmc6lobWDHTXUn2ojk7D5uGpKof5/vmrxA2W5eTj9vCu9fnZ&#10;cnsDKtIS/57hB1/QoRCmvT+yDarXIEOihnSdghL3Or2SIfvfAxY5/scvvgEAAP//AwBQSwECLQAU&#10;AAYACAAAACEAtoM4kv4AAADhAQAAEwAAAAAAAAAAAAAAAAAAAAAAW0NvbnRlbnRfVHlwZXNdLnht&#10;bFBLAQItABQABgAIAAAAIQA4/SH/1gAAAJQBAAALAAAAAAAAAAAAAAAAAC8BAABfcmVscy8ucmVs&#10;c1BLAQItABQABgAIAAAAIQCmD0X0tgEAALkDAAAOAAAAAAAAAAAAAAAAAC4CAABkcnMvZTJvRG9j&#10;LnhtbFBLAQItABQABgAIAAAAIQDOdbm+2wAAAAY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14:paraId="458638E1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C6337F" wp14:editId="5DB265C1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B47562F" id="Straight Connector 81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lBtgEAALkDAAAOAAAAZHJzL2Uyb0RvYy54bWysU8Fu2zAMvQ/oPwi6N7YLdDCMOD2k2C7F&#10;FqzbB6iyFAuVRIHSYufvRymJO7TDMAy90KLIR/I90eu72Vl2UBgN+J43q5oz5SUMxu97/uP7p+uW&#10;s5iEH4QFr3p+VJHfba4+rKfQqRsYwQ4KGRXxsZtCz8eUQldVUY7KibiCoDwFNaATiVzcVwOKiao7&#10;W93U9cdqAhwCglQx0u39Kcg3pb7WSqavWkeVmO05zZaKxWKfsq02a9HtUYTRyPMY4j+mcMJ4arqU&#10;uhdJsJ9o3pRyRiJE0GklwVWgtZGqcCA2Tf2KzeMogipcSJwYFpni+5WVXw47ZGboedtw5oWjN3pM&#10;KMx+TGwL3pOCgIyCpNQUYkeArd/h2Ythh5n2rNHlLxFic1H3uKir5sQkXd627W3T0iPIS6x6AQaM&#10;6bMCx/Kh59b4TFx04vAQEzWj1EsKOXmQU+tySkercrL135QmMtSsKeiyRmprkR0ELcDwXGhQrZKZ&#10;IdpYu4Dqv4POuRmmymr9K3DJLh3BpwXojAf8U9c0X0bVp/wL6xPXTPsJhmN5iCIH7UdR6bzLeQF/&#10;9wv85Y/b/AI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BK6klBtgEAALk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F6760E" wp14:editId="4D1BC1DD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423DE50" id="Straight Connector 82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dVuAEAALkDAAAOAAAAZHJzL2Uyb0RvYy54bWysU8Fu2zAMvQ/oPwi6N7aDZgiMOD2k2C7D&#10;FqzbB6iyFAuTRIHSYufvRymJO7TFMAy70KLI98hH0Zv7yVl2VBgN+I43i5oz5SX0xh86/v3bh9s1&#10;ZzEJ3wsLXnX8pCK/396824yhVUsYwPYKGZH42I6h40NKoa2qKAflRFxAUJ6CGtCJRC4eqh7FSOzO&#10;Vsu6fl+NgH1AkCpGun04B/m28GutZPqidVSJ2Y5Tb6lYLPYp22q7Ee0BRRiMvLQh/qELJ4ynojPV&#10;g0iC/UTzisoZiRBBp4UEV4HWRqqigdQ09Qs1j4MIqmih4cQwjyn+P1r5+bhHZvqOr5eceeHojR4T&#10;CnMYEtuB9zRBQEZBmtQYYkuAnd/jxYthj1n2pNHlLwliU5nuaZ6umhKTdLm6a9Z3qxVn8hqrnoEB&#10;Y/qowLF86Lg1PgsXrTh+iomKUeo1hZzcyLl0OaWTVTnZ+q9Kkxgq1hR0WSO1s8iOghag/9FkGcRV&#10;MjNEG2tnUP1n0CU3w1RZrb8FztmlIvg0A53xgG9VTdO1VX3Ov6o+a82yn6A/lYco46D9KMouu5wX&#10;8He/wJ//uO0v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V4R3Vb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4940F365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E91FC4" wp14:editId="56746BEE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FE9ADA1" id="Straight Connector 83" o:spid="_x0000_s1026" style="position:absolute;z-index:251783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hktwEAALkDAAAOAAAAZHJzL2Uyb0RvYy54bWysU01v2zAMvQ/ofxB0b2y3WBAYcXpIsV2K&#10;LVi3H6DKVCxMX6DU2Pn3o5TEHbphGIpeaFHke+Sj6PXdZA07AEbtXcebRc0ZOOl77fYd//H90/WK&#10;s5iE64XxDjp+hMjvNlcf1mNo4cYP3vSAjEhcbMfQ8SGl0FZVlANYERc+gKOg8mhFIhf3VY9iJHZr&#10;qpu6Xlajxz6glxAj3d6fgnxT+JUCmb4qFSEx03HqLRWLxT5lW23Wot2jCIOW5zbEG7qwQjsqOlPd&#10;iyTYM+o/qKyW6KNXaSG9rbxSWkLRQGqa+pWax0EEKFpoODHMY4rvRyu/HHbIdN/x1S1nTlh6o8eE&#10;Qu+HxLbeOZqgR0ZBmtQYYkuArdvh2Ythh1n2pNDmLwliU5nucZ4uTIlJuvy4Wi6bW3oEeYlVL8CA&#10;MX0Gb1k+dNxol4WLVhweYqJilHpJISc3cipdTuloICcb9w0UiaFiTUGXNYKtQXYQtAD9zybLIK6S&#10;mSFKGzOD6n+DzrkZBmW1/hc4Z5eK3qUZaLXz+Leqabq0qk75F9UnrVn2k++P5SHKOGg/irLzLucF&#10;/N0v8Jc/bvML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CRmYZLcBAAC5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4B5D7F79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55E439" wp14:editId="11212059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2B23B8D" id="Straight Connector 84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18rtwEAALkDAAAOAAAAZHJzL2Uyb0RvYy54bWysU8Fu2zAMvQ/oPwi6N7aLdTCMOD2k2C7F&#10;FqzbB6iyFAuVRIFSY+fvRymJO2zDMAy90KLI98hH0eu72Vl2UBgN+J43q5oz5SUMxu97/v3bx+uW&#10;s5iEH4QFr3p+VJHfba7erafQqRsYwQ4KGZH42E2h52NKoauqKEflRFxBUJ6CGtCJRC7uqwHFROzO&#10;Vjd1/aGaAIeAIFWMdHt/CvJN4ddayfRF66gSsz2n3lKxWOxTttVmLbo9ijAaeW5D/EcXThhPRReq&#10;e5EEe0HzG5UzEiGCTisJrgKtjVRFA6lp6l/UPI4iqKKFhhPDMqb4drTy82GHzAw9b99z5oWjN3pM&#10;KMx+TGwL3tMEARkFaVJTiB0Btn6HZy+GHWbZs0aXvySIzWW6x2W6ak5M0uVt2942LT2CvMSqV2DA&#10;mD4pcCwfem6Nz8JFJw4PMVExSr2kkJMbOZUup3S0Kidb/1VpEkPFmoIua6S2FtlB0AIMz02WQVwl&#10;M0O0sXYB1X8HnXMzTJXV+lfgkl0qgk8L0BkP+Keqab60qk/5F9UnrVn2EwzH8hBlHLQfRdl5l/MC&#10;/uwX+Osft/kB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+tdfK7cBAAC5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E2AE4E" wp14:editId="1945B41D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D3CAF5D" id="Straight Connector 85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dptwEAALkDAAAOAAAAZHJzL2Uyb0RvYy54bWysU8Fu2zAMvQ/oPwi6N7aLZgiMOD2k2C7F&#10;FqzbB6iyFAuTRIFSY+fvRymJO3TDMBS90KLI98hH0eu7yVl2UBgN+I43i5oz5SX0xu87/uP7p+sV&#10;ZzEJ3wsLXnX8qCK/21x9WI+hVTcwgO0VMiLxsR1Dx4eUQltVUQ7KibiAoDwFNaATiVzcVz2Kkdid&#10;rW7q+mM1AvYBQaoY6fb+FOSbwq+1kumr1lElZjtOvaVisdinbKvNWrR7FGEw8tyGeEMXThhPRWeq&#10;e5EEe0bzB5UzEiGCTgsJrgKtjVRFA6lp6ldqHgcRVNFCw4lhHlN8P1r55bBDZvqOr5aceeHojR4T&#10;CrMfEtuC9zRBQEZBmtQYYkuArd/h2Ythh1n2pNHlLwliU5nucZ6umhKTdLm8bVa3S6oiL7HqBRgw&#10;ps8KHMuHjlvjs3DRisNDTFSMUi8p5ORGTqXLKR2tysnWf1OaxFCxpqDLGqmtRXYQtAD9zybLIK6S&#10;mSHaWDuD6n+DzrkZpspq/S9wzi4VwacZ6IwH/FvVNF1a1af8i+qT1iz7CfpjeYgyDtqPouy8y3kB&#10;f/cL/OWP2/wCAAD//wMAUEsDBBQABgAIAAAAIQClgMgx3QAAAAgBAAAPAAAAZHJzL2Rvd25yZXYu&#10;eG1sTI/NToRAEITvJr7DpE28uYMYl4Wl2Rh/TnpA9OBxlukFskwPYWYBfXrHeNBjdVWqvs53i+nF&#10;RKPrLCNcryIQxLXVHTcI729PVxsQzivWqrdMCJ/kYFecn+Uq03bmV5oq34hQwi5TCK33Qyalq1sy&#10;yq3sQBy8gx2N8kGOjdSjmkO56WUcRWtpVMdhoVUD3bdUH6uTQUgen6tymB9evkqZyLKcrN8cPxAv&#10;L5a7LQhPi/8Lww9+QIciMO3tibUTPcI6TUMSIb5NQAQ/jW9iEPvfgyxy+f+B4hsAAP//AwBQSwEC&#10;LQAUAAYACAAAACEAtoM4kv4AAADhAQAAEwAAAAAAAAAAAAAAAAAAAAAAW0NvbnRlbnRfVHlwZXNd&#10;LnhtbFBLAQItABQABgAIAAAAIQA4/SH/1gAAAJQBAAALAAAAAAAAAAAAAAAAAC8BAABfcmVscy8u&#10;cmVsc1BLAQItABQABgAIAAAAIQASXydptwEAALkDAAAOAAAAAAAAAAAAAAAAAC4CAABkcnMvZTJv&#10;RG9jLnhtbFBLAQItABQABgAIAAAAIQClgMgx3QAAAAgBAAAPAAAAAAAAAAAAAAAAABEEAABkcnMv&#10;ZG93bnJldi54bWxQSwUGAAAAAAQABADzAAAAGwUAAAAA&#10;" strokecolor="black [3040]">
                <w10:wrap anchorx="margin"/>
              </v:line>
            </w:pict>
          </mc:Fallback>
        </mc:AlternateContent>
      </w:r>
    </w:p>
    <w:p w14:paraId="5CF02204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1B84D8" wp14:editId="14C410D0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66EDF08" id="Straight Connector 86" o:spid="_x0000_s1026" style="position:absolute;z-index:251787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4OtgEAALkDAAAOAAAAZHJzL2Uyb0RvYy54bWysU8GOEzEMvSPxD1HudDqLqKpRp3voCi4I&#10;KhY+IJtxOhFJHDmhnf49TtrOIkAIIS6eOPZ79nM8m/vJO3EEShZDL9vFUgoIGgcbDr388vntq7UU&#10;KaswKIcBenmGJO+3L19sTrGDOxzRDUCCSULqTrGXY86xa5qkR/AqLTBC4KBB8iqzS4dmIHVidu+a&#10;u+Vy1ZyQhkioISW+fbgE5bbyGwM6fzQmQRaul9xbrpaqfSq22W5UdyAVR6uvbah/6MIrG7joTPWg&#10;shLfyP5C5a0mTGjyQqNv0BiroWpgNe3yJzWPo4pQtfBwUpzHlP4frf5w3JOwQy/XKymC8vxGj5mU&#10;PYxZ7DAEniCS4CBP6hRTx4Bd2NPVS3FPRfZkyJcvCxJTne55ni5MWWi+fLNerdrX/Aj6FmuegZFS&#10;fgfoRTn00tlQhKtOHd+nzMU49ZbCTmnkUrqe8tlBSXbhExgWw8Xaiq5rBDtH4qh4AYavbZHBXDWz&#10;QIx1bgYt/wy65hYY1NX6W+CcXStiyDPQ24D0u6p5urVqLvk31RetRfYTDuf6EHUcvB9V2XWXywL+&#10;6Ff48x+3/Q4AAP//AwBQSwMEFAAGAAgAAAAhAM51ub7bAAAABgEAAA8AAABkcnMvZG93bnJldi54&#10;bWxMj81OhEAQhO8mvsOkTby5jZjsrsiwMf6c9IDoweMs0wJZpocws4A+vW086LG6OlVf5bvF9Wqi&#10;MXSeNVyuElDEtbcdNxreXh8vtqBCNGxN75k0fFKAXXF6kpvM+plfaKpioySEQ2Y0tDEOGWKoW3Im&#10;rPxALN6HH52JIscG7WhmCXc9pkmyRmc6lobWDHTXUn2ojk7D5uGpKof5/vmrxA2W5eTj9vCu9fnZ&#10;cnsDKtIS/57hB1/QoRCmvT+yDarXIEOihnSdghL3Or2SIfvfAxY5/scvvgEAAP//AwBQSwECLQAU&#10;AAYACAAAACEAtoM4kv4AAADhAQAAEwAAAAAAAAAAAAAAAAAAAAAAW0NvbnRlbnRfVHlwZXNdLnht&#10;bFBLAQItABQABgAIAAAAIQA4/SH/1gAAAJQBAAALAAAAAAAAAAAAAAAAAC8BAABfcmVscy8ucmVs&#10;c1BLAQItABQABgAIAAAAIQC5JI4OtgEAALkDAAAOAAAAAAAAAAAAAAAAAC4CAABkcnMvZTJvRG9j&#10;LnhtbFBLAQItABQABgAIAAAAIQDOdbm+2wAAAAY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14:paraId="40C5B3D5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55D6B9" wp14:editId="1B1B83DA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54A7702" id="Straight Connector 87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K7twEAALkDAAAOAAAAZHJzL2Uyb0RvYy54bWysU01v2zAMvQ/YfxB0b2wX6GoYcXpIsV6G&#10;LVi3H6DKVCxUX6C02Pn3pZTEHbZhGIZeaFHke+Sj6PXdbA07AEbtXc+bVc0ZOOkH7fY9//7t41XL&#10;WUzCDcJ4Bz0/QuR3m/fv1lPo4NqP3gyAjEhc7KbQ8zGl0FVVlCNYEVc+gKOg8mhFIhf31YBiInZr&#10;quu6/lBNHoeAXkKMdHt/CvJN4VcKZPqiVITETM+pt1QsFvuUbbVZi26PIoxantsQ/9GFFdpR0YXq&#10;XiTBfqD+jcpqiT56lVbS28orpSUUDaSmqX9R8ziKAEULDSeGZUzx7Wjl58MOmR563t5y5oSlN3pM&#10;KPR+TGzrnaMJemQUpElNIXYE2Lodnr0Ydphlzwpt/pIgNpfpHpfpwpyYpMubtr1pWnoEeYlVr8CA&#10;MT2Atywfem60y8JFJw6fYqJilHpJISc3cipdTuloICcb9xUUiaFiTUGXNYKtQXYQtADDc5NlEFfJ&#10;zBCljVlA9d9B59wMg7Ja/wpcsktF79ICtNp5/FPVNF9aVaf8i+qT1iz7yQ/H8hBlHLQfRdl5l/MC&#10;/uwX+Osft3kB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VcGCu7cBAAC5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9DF36D" wp14:editId="0B905D0A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33CE0A1" id="Straight Connector 88" o:spid="_x0000_s1026" style="position:absolute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1uBuAEAALkDAAAOAAAAZHJzL2Uyb0RvYy54bWysU8Fu2zAMvQ/oPwi6N7aLZgiMOD2k2C7F&#10;FqzbB6iyFAuTRIFSY+fvRymJO3TDMBS90KLI98hH0eu7yVl2UBgN+I43i5oz5SX0xu87/uP7p+sV&#10;ZzEJ3wsLXnX8qCK/21x9WI+hVTcwgO0VMiLxsR1Dx4eUQltVUQ7KibiAoDwFNaATiVzcVz2Kkdid&#10;rW7q+mM1AvYBQaoY6fb+FOSbwq+1kumr1lElZjtOvaVisdinbKvNWrR7FGEw8tyGeEMXThhPRWeq&#10;e5EEe0bzB5UzEiGCTgsJrgKtjVRFA6lp6ldqHgcRVNFCw4lhHlN8P1r55bBDZvqOr+ilvHD0Ro8J&#10;hdkPiW3Be5ogIKMgTWoMsSXA1u/w7MWwwyx70ujylwSxqUz3OE9XTYlJulzeNqvb5ZIzeYlVL8CA&#10;MX1W4Fg+dNwan4WLVhweYqJilHpJISc3cipdTuloVU62/pvSJIaKNQVd1khtLbKDoAXofzZZBnGV&#10;zAzRxtoZVP8bdM7NMFVW63+Bc3apCD7NQGc84N+qpunSqj7lX1SftGbZT9Afy0OUcdB+FGXnXc4L&#10;+Ltf4C9/3OYX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N/9bgb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7B90DC0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4E0434" wp14:editId="180401E1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72B0131" id="Straight Connector 89" o:spid="_x0000_s1026" style="position:absolute;z-index:251791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SwuAEAALkDAAAOAAAAZHJzL2Uyb0RvYy54bWysU8Fu2zAMvQ/oPwi6N7Y7LMiMOD2k2C7D&#10;FqzrB6iyFAuTRIHSYufvRymJO7TDMBS90KLI98hH0evbyVl2UBgN+I43i5oz5SX0xu87/vDj0/WK&#10;s5iE74UFrzp+VJHfbq7ercfQqhsYwPYKGZH42I6h40NKoa2qKAflRFxAUJ6CGtCJRC7uqx7FSOzO&#10;Vjd1vaxGwD4gSBUj3d6dgnxT+LVWMn3TOqrEbMept1QsFvuYbbVZi3aPIgxGntsQr+jCCeOp6Ex1&#10;J5Jgv9C8oHJGIkTQaSHBVaC1kapoIDVN/UzN/SCCKlpoODHMY4pvRyu/HnbITN/x1UfOvHD0RvcJ&#10;hdkPiW3Be5ogIKMgTWoMsSXA1u/w7MWwwyx70ujylwSxqUz3OE9XTYlJuvywWi6b9/QI8hKrnoAB&#10;Y/qswLF86Lg1PgsXrTh8iYmKUeolhZzcyKl0OaWjVTnZ+u9Kkxgq1hR0WSO1tcgOghag/9lkGcRV&#10;MjNEG2tnUP1v0Dk3w1RZrf8FztmlIvg0A53xgH+rmqZLq/qUf1F90pplP0J/LA9RxkH7UZSddzkv&#10;4J9+gT/9cZvf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GlitLC4AQAAuQ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6CC8D70C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C94169" wp14:editId="78DF24E5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EAD89E6" id="Straight Connector 90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oMtgEAALkDAAAOAAAAZHJzL2Uyb0RvYy54bWysU8GOEzEMvSPxD1HudDorLSqjTvfQFVwQ&#10;VCx8QDbjdKJN4sgJ7fTvcdJ2FgFCCO3FE8d+tt+LZ303eScOQMli6GW7WEoBQeNgw76X376+f7OS&#10;ImUVBuUwQC9PkOTd5vWr9TF2cIMjugFIcJGQumPs5Zhz7Jom6RG8SguMEDhokLzK7NK+GUgdubp3&#10;zc1y+bY5Ig2RUENKfHt/DspNrW8M6PzZmARZuF7ybLlaqvax2GazVt2eVBytvoyh/mMKr2zgpnOp&#10;e5WV+E72t1LeasKEJi80+gaNsRoqB2bTLn9h8zCqCJULi5PiLFN6ubL602FHwg69fMfyBOX5jR4y&#10;Kbsfs9hiCKwgkuAgK3WMqWPANuzo4qW4o0J7MuTLlwmJqap7mtWFKQvNl7er1W274i76GmuegZFS&#10;/gDoRTn00tlQiKtOHT6mzM049ZrCThnk3Lqe8slBSXbhCxgmw83aiq5rBFtH4qB4AYanttDgWjWz&#10;QIx1bgYt/w665BYY1NX6V+CcXTtiyDPQ24D0p655uo5qzvlX1meuhfYjDqf6EFUO3o/K7LLLZQF/&#10;9iv8+Y/b/AA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AKOaoMtgEAALk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975789" wp14:editId="0005DD71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8C00BBB" id="Straight Connector 91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JOtgEAALkDAAAOAAAAZHJzL2Uyb0RvYy54bWysU8GOEzEMvSPxD1HudDqrLVpGne6hK7gg&#10;qFj4gGzG6UQkceSEdvr3OGk7iwAhhLh44tjP9nvxrO8n78QBKFkMvWwXSykgaBxs2Pfyy+e3r+6k&#10;SFmFQTkM0MsTJHm/eflifYwd3OCIbgASXCSk7hh7OeYcu6ZJegSv0gIjBA4aJK8yu7RvBlJHru5d&#10;c7Ncvm6OSEMk1JAS3z6cg3JT6xsDOn80JkEWrpc8W66Wqn0qttmsVbcnFUerL2Oof5jCKxu46Vzq&#10;QWUlvpH9pZS3mjChyQuNvkFjrIbKgdm0y5/YPI4qQuXC4qQ4y5T+X1n94bAjYYdevmmlCMrzGz1m&#10;UnY/ZrHFEFhBJMFBVuoYU8eAbdjRxUtxR4X2ZMiXLxMSU1X3NKsLUxaaL1e37d3taiWFvsaaZ2Ck&#10;lN8BelEOvXQ2FOKqU4f3KXMzTr2msFMGObeup3xyUJJd+ASGyXCztqLrGsHWkTgoXoDha6XBtWpm&#10;gRjr3Axa/hl0yS0wqKv1t8A5u3bEkGegtwHpd13zdB3VnPOvrM9cC+0nHE71IaocvB9VpcsulwX8&#10;0a/w5z9u8x0AAP//AwBQSwMEFAAGAAgAAAAhAKWAyDHdAAAACAEAAA8AAABkcnMvZG93bnJldi54&#10;bWxMj81OhEAQhO8mvsOkTby5gxiXhaXZGH9OekD04HGW6QWyTA9hZgF9esd40GN1Vaq+zneL6cVE&#10;o+ssI1yvIhDEtdUdNwjvb09XGxDOK9aqt0wIn+RgV5yf5SrTduZXmirfiFDCLlMIrfdDJqWrWzLK&#10;rexAHLyDHY3yQY6N1KOaQ7npZRxFa2lUx2GhVQPdt1Qfq5NBSB6fq3KYH16+SpnIspys3xw/EC8v&#10;lrstCE+L/wvDD35AhyIw7e2JtRM9wjpNQxIhvk1ABD+Nb2IQ+9+DLHL5/4HiGwAA//8DAFBLAQIt&#10;ABQABgAIAAAAIQC2gziS/gAAAOEBAAATAAAAAAAAAAAAAAAAAAAAAABbQ29udGVudF9UeXBlc10u&#10;eG1sUEsBAi0AFAAGAAgAAAAhADj9If/WAAAAlAEAAAsAAAAAAAAAAAAAAAAALwEAAF9yZWxzLy5y&#10;ZWxzUEsBAi0AFAAGAAgAAAAhAOKx0k62AQAAuQMAAA4AAAAAAAAAAAAAAAAALgIAAGRycy9lMm9E&#10;b2MueG1sUEsBAi0AFAAGAAgAAAAhAKWAyDHdAAAACA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6FEEDE0B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0CF424" wp14:editId="17FEFCD9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4F838E8" id="Straight Connector 92" o:spid="_x0000_s1026" style="position:absolute;z-index:251795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spuAEAALkDAAAOAAAAZHJzL2Uyb0RvYy54bWysU8Fu2zAMvQ/oPwi6N7YzLOiMOD2k2C7D&#10;FqzrB6iyFAuTRIHSYufvRymJO7TDMBS90KLI98hH0evbyVl2UBgN+I43i5oz5SX0xu87/vDj0/UN&#10;ZzEJ3wsLXnX8qCK/3Vy9W4+hVUsYwPYKGZH42I6h40NKoa2qKAflRFxAUJ6CGtCJRC7uqx7FSOzO&#10;Vsu6XlUjYB8QpIqRbu9OQb4p/Formb5pHVVituPUWyoWi33MttqsRbtHEQYjz22IV3ThhPFUdKa6&#10;E0mwX2heUDkjESLotJDgKtDaSFU0kJqmfqbmfhBBFS00nBjmMcW3o5VfDztkpu/4xyVnXjh6o/uE&#10;wuyHxLbgPU0QkFGQJjWG2BJg63d49mLYYZY9aXT5S4LYVKZ7nKerpsQkXX64Wa2a9/QI8hKrnoAB&#10;Y/qswLF86Lg1PgsXrTh8iYmKUeolhZzcyKl0OaWjVTnZ+u9Kkxgq1hR0WSO1tcgOghag/9lkGcRV&#10;MjNEG2tnUP1v0Dk3w1RZrf8FztmlIvg0A53xgH+rmqZLq/qUf1F90pplP0J/LA9RxkH7UZSddzkv&#10;4J9+gT/9cZvf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EnKeym4AQAAuQ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2C36C429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272E1F" wp14:editId="772128BC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6E09763" id="Straight Connector 93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ectwEAALkDAAAOAAAAZHJzL2Uyb0RvYy54bWysU8GOEzEMvSPxD1HudNpFi8qo0z10BRcE&#10;Fct+QDbjdCKSOHJCZ/r3OGk7iwAhhLh44tjv2c/xbO4m78QRKFkMnVwtllJA0NjbcOjk45d3r9ZS&#10;pKxCrxwG6OQJkrzbvnyxGWMLNzig64EEk4TUjrGTQ86xbZqkB/AqLTBC4KBB8iqzS4emJzUyu3fN&#10;zXL5phmR+kioISW+vT8H5bbyGwM6fzImQRauk9xbrpaqfSq22W5UeyAVB6svbah/6MIrG7joTHWv&#10;shLfyP5C5a0mTGjyQqNv0BiroWpgNavlT2oeBhWhauHhpDiPKf0/Wv3xuCdh+06+fS1FUJ7f6CGT&#10;sochix2GwBNEEhzkSY0xtQzYhT1dvBT3VGRPhnz5siAx1eme5unClIXmy9v1+na15kfQ11jzDIyU&#10;8ntAL8qhk86GIly16vghZS7GqdcUdkoj59L1lE8OSrILn8GwGC62qui6RrBzJI6KF6D/uioymKtm&#10;Foixzs2g5Z9Bl9wCg7pafwucs2tFDHkGehuQflc1T9dWzTn/qvqstch+wv5UH6KOg/ejKrvsclnA&#10;H/0Kf/7jtt8B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pS93nLcBAAC5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24AD75" wp14:editId="701F3067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7BB4057" id="Straight Connector 94" o:spid="_x0000_s1026" style="position:absolute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QkuAEAALkDAAAOAAAAZHJzL2Uyb0RvYy54bWysU8Fu2zAMvQ/oPwi6N7aLZOiMOD2k2C5D&#10;G6zbB6iyFAuVRIHSYufvRymJO2zDMAy90KLI98hH0eu7yVl2UBgN+I43i5oz5SX0xu87/u3rx+tb&#10;zmISvhcWvOr4UUV+t7l6tx5Dq25gANsrZETiYzuGjg8phbaqohyUE3EBQXkKakAnErm4r3oUI7E7&#10;W93U9ftqBOwDglQx0u39Kcg3hV9rJdOj1lElZjtOvaVisdjnbKvNWrR7FGEw8tyG+I8unDCeis5U&#10;9yIJ9h3Nb1TOSIQIOi0kuAq0NlIVDaSmqX9R8zSIoIoWGk4M85ji29HKh8MOmek7/mHJmReO3ugp&#10;oTD7IbEteE8TBGQUpEmNIbYE2Podnr0YdphlTxpd/pIgNpXpHufpqikxSZerZXO7XK04k5dY9QoM&#10;GNMnBY7lQ8et8Vm4aMXhc0xUjFIvKeTkRk6lyykdrcrJ1n9RmsRQsaagyxqprUV2ELQA/UuTZRBX&#10;ycwQbaydQfXfQefcDFNltf4VOGeXiuDTDHTGA/6papourepT/kX1SWuW/Qz9sTxEGQftR1F23uW8&#10;gD/7Bf76x21+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UozEJL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4C101CA1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90C385" wp14:editId="07A9B8EF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61351F8" id="Straight Connector 95" o:spid="_x0000_s1026" style="position:absolute;z-index:251799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sVtwEAALkDAAAOAAAAZHJzL2Uyb0RvYy54bWysU8GOEzEMvSPxD1HudKaLtlpGne6hK7gg&#10;qFj4gGzG6UQkceSEdvr3OGk7iwAhhLh44tjv2c/xrO8n78QBKFkMvVwuWikgaBxs2Pfyy+e3r+6k&#10;SFmFQTkM0MsTJHm/eflifYwd3OCIbgASTBJSd4y9HHOOXdMkPYJXaYERAgcNkleZXdo3A6kjs3vX&#10;3LTtqjkiDZFQQ0p8+3AOyk3lNwZ0/mhMgixcL7m3XC1V+1Rss1mrbk8qjlZf2lD/0IVXNnDRmepB&#10;ZSW+kf2FyltNmNDkhUbfoDFWQ9XAapbtT2oeRxWhauHhpDiPKf0/Wv3hsCNhh16+uZUiKM9v9JhJ&#10;2f2YxRZD4AkiCQ7ypI4xdQzYhh1dvBR3VGRPhnz5siAx1eme5unClIXmy9u71Wr5mh9BX2PNMzBS&#10;yu8AvSiHXjobinDVqcP7lLkYp15T2CmNnEvXUz45KMkufALDYrjYsqLrGsHWkTgoXoDh67LIYK6a&#10;WSDGOjeD2j+DLrkFBnW1/hY4Z9eKGPIM9DYg/a5qnq6tmnP+VfVZa5H9hMOpPkQdB+9HVXbZ5bKA&#10;P/oV/vzHbb4D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DBErFbcBAAC5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152866CB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9EC705" wp14:editId="45460D7E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CB82DCE" id="Straight Connector 96" o:spid="_x0000_s1026" style="position:absolute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H2twEAALkDAAAOAAAAZHJzL2Uyb0RvYy54bWysU8GOEzEMvSPxD1HudDor7aqMOt1DV3BB&#10;ULHwAdmM04lI4sgJ7fTvcdJ2Fi0IIcTFE8d+z36OZ30/eScOQMli6GW7WEoBQeNgw76XX7+8e7OS&#10;ImUVBuUwQC9PkOT95vWr9TF2cIMjugFIMElI3TH2csw5dk2T9AhepQVGCBw0SF5ldmnfDKSOzO5d&#10;c7Nc3jVHpCESakiJbx/OQbmp/MaAzp+MSZCF6yX3lqulap+KbTZr1e1JxdHqSxvqH7rwygYuOlM9&#10;qKzEd7K/UHmrCROavNDoGzTGaqgaWE27fKHmcVQRqhYeTorzmNL/o9UfDzsSdujl2zspgvL8Ro+Z&#10;lN2PWWwxBJ4gkuAgT+oYU8eAbdjRxUtxR0X2ZMiXLwsSU53uaZ4uTFlovrxdrW7bFT+CvsaaZ2Ck&#10;lN8DelEOvXQ2FOGqU4cPKXMxTr2msFMaOZeup3xyUJJd+AyGxXCxtqLrGsHWkTgoXoDhW1tkMFfN&#10;LBBjnZtByz+DLrkFBnW1/hY4Z9eKGPIM9DYg/a5qnq6tmnP+VfVZa5H9hMOpPkQdB+9HVXbZ5bKA&#10;P/sV/vzHbX4A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FRJh9rcBAAC5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806C39" wp14:editId="78C48B30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741E54C" id="Straight Connector 97" o:spid="_x0000_s1026" style="position:absolute;z-index:25180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m0uAEAALkDAAAOAAAAZHJzL2Uyb0RvYy54bWysU01v2zAMvQ/YfxB0b2wXzdYZcXpI0V2G&#10;LVi7H6DKVCxMX6C02Pn3o5TELdZhKIpdaFHke+Sj6NXNZA3bA0btXcebRc0ZOOl77XYd//Fwd3HN&#10;WUzC9cJ4Bx0/QOQ36/fvVmNo4dIP3vSAjEhcbMfQ8SGl0FZVlANYERc+gKOg8mhFIhd3VY9iJHZr&#10;qsu6/lCNHvuAXkKMdHt7DPJ14VcKZPqmVITETMept1QsFvuYbbVeiXaHIgxantoQb+jCCu2o6Ex1&#10;K5Jgv1C/oLJaoo9epYX0tvJKaQlFA6lp6j/U3A8iQNFCw4lhHlP8f7Ty636LTPcd//SRMycsvdF9&#10;QqF3Q2Ib7xxN0COjIE1qDLElwMZt8eTFsMUse1Jo85cEsalM9zBPF6bEJF0ur5rrq+WSM3mOVU/A&#10;gDF9Bm9ZPnTcaJeFi1bsv8RExSj1nEJObuRYupzSwUBONu47KBJDxZqCLmsEG4NsL2gB+p9NlkFc&#10;JTNDlDZmBtX/Bp1yMwzKar0WOGeXit6lGWi18/i3qmk6t6qO+WfVR61Z9qPvD+UhyjhoP4qy0y7n&#10;BXzuF/jTH7f+D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/ZoZtL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49FC358A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71CB164" wp14:editId="12CE1409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ED0E692" id="Straight Connector 98" o:spid="_x0000_s1026" style="position:absolute;z-index:251803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f9twEAALkDAAAOAAAAZHJzL2Uyb0RvYy54bWysU8GOEzEMvSPxD1HudKaLqJZRp3voCi4I&#10;Kpb9gGzG6UQkceSETvv3OGk7iwAhhLhk4vg928/2rO+O3okDULIYerlctFJA0DjYsO/l45d3r26l&#10;SFmFQTkM0MsTJHm3efliPcUObnBENwAJDhJSN8VejjnHrmmSHsGrtMAIgZ0GyavMJu2bgdTE0b1r&#10;btp21UxIQyTUkBK/3p+dclPjGwM6fzImQRaul1xbrifV86mczWatuj2pOFp9KUP9QxVe2cBJ51D3&#10;KivxjewvobzVhAlNXmj0DRpjNVQNrGbZ/qTmYVQRqhZuTopzm9L/C6s/HnYk7NDLtzypoDzP6CGT&#10;svsxiy2GwB1EEuzkTk0xdUzYhh1drBR3VGQfDfnyZUHiWLt7mrsLxyw0P765Xa2Wr3kI+uprnomR&#10;Un4P6EW59NLZUISrTh0+pMzJGHqFsFEKOaeut3xyUMAufAbDYjjZsrLrGsHWkTgoXoDh67LI4FgV&#10;WSjGOjeT2j+TLthCg7paf0uc0TUjhjwTvQ1Iv8uaj9dSzRl/VX3WWmQ/4XCqg6jt4P2oyi67XBbw&#10;R7vSn/+4zXc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KbFX/bcBAAC5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06E3546C" w14:textId="3D53E15D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98F4CB6" wp14:editId="01AE6F1B">
                <wp:simplePos x="0" y="0"/>
                <wp:positionH relativeFrom="margin">
                  <wp:posOffset>9525</wp:posOffset>
                </wp:positionH>
                <wp:positionV relativeFrom="paragraph">
                  <wp:posOffset>159385</wp:posOffset>
                </wp:positionV>
                <wp:extent cx="5856605" cy="0"/>
                <wp:effectExtent l="0" t="0" r="0" b="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6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23777A" id="Straight Connector 100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75pt,12.55pt" to="461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gktwEAALsDAAAOAAAAZHJzL2Uyb0RvYy54bWysU8GOEzEMvSPxD1HudKYrtVqNOt1DV3BB&#10;ULHwAdmM04lI4sgJ7fTvcdJ2FgFCCHHxxLGf7ffi2TxM3okjULIYerlctFJA0DjYcOjll89v39xL&#10;kbIKg3IYoJdnSPJh+/rV5hQ7uMMR3QAkuEhI3Sn2csw5dk2T9AhepQVGCBw0SF5ldunQDKROXN27&#10;5q5t180JaYiEGlLi28dLUG5rfWNA54/GJMjC9ZJny9VStc/FNtuN6g6k4mj1dQz1D1N4ZQM3nUs9&#10;qqzEN7K/lPJWEyY0eaHRN2iM1VA5MJtl+xObp1FFqFxYnBRnmdL/K6s/HPck7MBv17I+QXl+pKdM&#10;yh7GLHYYAkuIJEqUtTrF1DFkF/Z09VLcUyE+GfLly5TEVPU9z/rClIXmy9X9ar1uV1LoW6x5AUZK&#10;+R2gF+XQS2dDoa46dXyfMjfj1FsKO2WQS+t6ymcHJdmFT2CYDjdbVnRdJNg5EkfFKzB8XRYaXKtm&#10;Foixzs2g9s+ga26BQV2uvwXO2bUjhjwDvQ1Iv+uap9uo5pJ/Y33hWmg/43CuD1Hl4A2pzK7bXFbw&#10;R7/CX/657XcAAAD//wMAUEsDBBQABgAIAAAAIQCrHG5e3AAAAAcBAAAPAAAAZHJzL2Rvd25yZXYu&#10;eG1sTI/NTsMwEITvSH0Ha5F6o05TlZYQp6r4OZVDCBw4uvGSRI3XUewmgadnKw5wnJ3R7DfpbrKt&#10;GLD3jSMFy0UEAql0pqFKwfvb880WhA+ajG4doYIv9LDLZlepTowb6RWHIlSCS8gnWkEdQpdI6csa&#10;rfYL1yGx9+l6qwPLvpKm1yOX21bGUXQrrW6IP9S6w4cay1Nxtgo2T4ci78bHl+9cbmSeDy5sTx9K&#10;za+n/T2IgFP4C8MFn9EhY6ajO5PxomW95qCCeL0EwfZdvOIlx9+DzFL5nz/7AQAA//8DAFBLAQIt&#10;ABQABgAIAAAAIQC2gziS/gAAAOEBAAATAAAAAAAAAAAAAAAAAAAAAABbQ29udGVudF9UeXBlc10u&#10;eG1sUEsBAi0AFAAGAAgAAAAhADj9If/WAAAAlAEAAAsAAAAAAAAAAAAAAAAALwEAAF9yZWxzLy5y&#10;ZWxzUEsBAi0AFAAGAAgAAAAhAJgAiCS3AQAAuwMAAA4AAAAAAAAAAAAAAAAALgIAAGRycy9lMm9E&#10;b2MueG1sUEsBAi0AFAAGAAgAAAAhAKscbl7cAAAABw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5A2A5AB8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D4E277" wp14:editId="6500D74E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B1754DF" id="Straight Connector 101" o:spid="_x0000_s1026" style="position:absolute;z-index:251807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N/twEAALsDAAAOAAAAZHJzL2Uyb0RvYy54bWysU8GOEzEMvSPxD1HudKaLqFajTvfQFVwQ&#10;VCx8QDbjdKJN4sgJnfbvcdJ2FgFCCO0lE8d+tt+zZ3139E4cgJLF0MvlopUCgsbBhn0vv319/+ZW&#10;ipRVGJTDAL08QZJ3m9ev1lPs4AZHdAOQ4CQhdVPs5Zhz7Jom6RG8SguMENhpkLzKbNK+GUhNnN27&#10;5qZtV82ENERCDSnx6/3ZKTc1vzGg82djEmThesm95XpSPR/L2WzWqtuTiqPVlzbUf3ThlQ1cdE51&#10;r7IS38n+lspbTZjQ5IVG36AxVkPlwGyW7S9sHkYVoXJhcVKcZUovl1Z/OuxI2IFn1y6lCMrzkB4y&#10;Kbsfs9hiCCwhkihe1mqKqWPINuzoYqW4o0L8aMiXL1MSx6rvadYXjllofnx3u1ot3/IY9NXXPAMj&#10;pfwB0Ity6aWzoVBXnTp8TJmLceg1hI3SyLl0veWTgxLswhcwTIeLLSu6LhJsHYmD4hUYnioNzlUj&#10;C8RY52ZQ+3fQJbbAoC7XvwLn6FoRQ56B3gakP1XNx2ur5hx/ZX3mWmg/4nCqg6hy8IZUlS7bXFbw&#10;Z7vCn/+5zQ8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PECzf7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6C50B0A3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C0BF8D" wp14:editId="2D816C73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8F6D5A9" id="Straight Connector 102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kQtwEAALsDAAAOAAAAZHJzL2Uyb0RvYy54bWysU8GOEzEMvSPxD1HudKaVFlWjTvfQFVwQ&#10;VCx8QDbjdCKSOHJCO/17nLSdRSxCCHHJxPF7tp/t2dxP3okjULIYerlctFJA0DjYcOjl1y/v3qyl&#10;SFmFQTkM0MszJHm/ff1qc4odrHBENwAJDhJSd4q9HHOOXdMkPYJXaYERAjsNkleZTTo0A6kTR/eu&#10;WbXt2+aENERCDSnx68PFKbc1vjGg8ydjEmThesm15XpSPZ/K2Ww3qjuQiqPV1zLUP1ThlQ2cdA71&#10;oLIS38m+COWtJkxo8kKjb9AYq6FqYDXL9hc1j6OKULVwc1Kc25T+X1j98bgnYQeeXbuSIijPQ3rM&#10;pOxhzGKHIXALkUTxcq9OMXVM2YU9Xa0U91SET4Z8+bIkMdX+nuf+wpSF5se79fpuueYx6JuveSZG&#10;Svk9oBfl0ktnQ5GuOnX8kDInY+gNwkYp5JK63vLZQQG78BkMy+Fky8quiwQ7R+KoeAWGb8sig2NV&#10;ZKEY69xMav9MumILDepy/S1xRteMGPJM9DYg/S5rnm6lmgv+pvqitch+wuFcB1HbwRtSlV23uazg&#10;z3alP/9z2x8A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3tO5EL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92A44BA" wp14:editId="459B8250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1E4C554" id="Straight Connector 103" o:spid="_x0000_s1026" style="position:absolute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GfuAEAALsDAAAOAAAAZHJzL2Uyb0RvYy54bWysU8GOEzEMvSPxD1HudKbLFq1Gne6hK7gg&#10;qFj4gGzG6UQkceSETvv3OGk7iwAhhLh44tjv2c/xrO+P3okDULIYerlctFJA0DjYsO/ll89vX91J&#10;kbIKg3IYoJcnSPJ+8/LFeood3OCIbgASTBJSN8VejjnHrmmSHsGrtMAIgYMGyavMLu2bgdTE7N41&#10;N237ppmQhkioISW+fTgH5abyGwM6fzQmQRaul9xbrpaqfSq22axVtycVR6svbah/6MIrG7joTPWg&#10;shLfyP5C5a0mTGjyQqNv0BiroWpgNcv2JzWPo4pQtfBwUpzHlP4frf5w2JGwA79d+1qKoDw/0mMm&#10;ZfdjFlsMgUeIJEqUZzXF1DFkG3Z08VLcURF+NOTLlyWJY53vaZ4vHLPQfLm6Xd7drlZS6GuseQZG&#10;SvkdoBfl0EtnQ5GuOnV4nzIX49RrCjulkXPpesonByXZhU9gWA4XW1Z0XSTYOhIHxSswfF0WGcxV&#10;MwvEWOdmUPtn0CW3wKAu198C5+xaEUOegd4GpN9Vzcdrq+acf1V91lpkP+Fwqg9Rx8EbUpVdtrms&#10;4I9+hT//c5vv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oNbRn7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6E954D3B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E322BB" wp14:editId="19B860D0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A04641A" id="Straight Connector 104" o:spid="_x0000_s1026" style="position:absolute;z-index:2518118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VauAEAALsDAAAOAAAAZHJzL2Uyb0RvYy54bWysU02PEzEMvSPxH6Lc6cwsUK1Gne6hK7gg&#10;qFj2B2QzTiciiSMn9OPf46TtLAKEEOKSieP3bD/bs7o7eif2QMliGGS3aKWAoHG0YTfIxy/vXt1K&#10;kbIKo3IYYJAnSPJu/fLF6hB7uMEJ3QgkOEhI/SEOcso59k2T9ARepQVGCOw0SF5lNmnXjKQOHN27&#10;5qZtl80BaYyEGlLi1/uzU65rfGNA50/GJMjCDZJry/Wkej6Vs1mvVL8jFSerL2Wof6jCKxs46Rzq&#10;XmUlvpH9JZS3mjChyQuNvkFjrIaqgdV07U9qHiYVoWrh5qQ4tyn9v7D6435Lwo48u/aNFEF5HtJD&#10;JmV3UxYbDIFbiCSKl3t1iKlnyiZs6WKluKUi/GjIly9LEsfa39PcXzhmofnx7e1y2b3mMeirr3km&#10;Rkr5PaAX5TJIZ0ORrnq1/5AyJ2PoFcJGKeScut7yyUEBu/AZDMvhZF1l10WCjSOxV7wC49euyOBY&#10;FVkoxjo3k9o/ky7YQoO6XH9LnNE1I4Y8E70NSL/Lmo/XUs0Zf1V91lpkP+F4qoOo7eANqcou21xW&#10;8Ee70p//ufV3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MDKFVq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5166CF39" w14:textId="1F994BF4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A0BE36F" wp14:editId="5C617449">
                <wp:simplePos x="0" y="0"/>
                <wp:positionH relativeFrom="margin">
                  <wp:posOffset>28575</wp:posOffset>
                </wp:positionH>
                <wp:positionV relativeFrom="paragraph">
                  <wp:posOffset>158750</wp:posOffset>
                </wp:positionV>
                <wp:extent cx="5837555" cy="0"/>
                <wp:effectExtent l="0" t="0" r="0" b="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6E0E30" id="Straight Connector 106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.25pt,12.5pt" to="461.9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CUuAEAALsDAAAOAAAAZHJzL2Uyb0RvYy54bWysU8GOEzEMvSPxD1HudKaLuqxGne6hK7gg&#10;qFj4gGzG6UQkceSETvv3OGk7iwAhhLh44tjv2c/xrO+P3okDULIYerlctFJA0DjYsO/ll89vX91J&#10;kbIKg3IYoJcnSPJ+8/LFeood3OCIbgASTBJSN8VejjnHrmmSHsGrtMAIgYMGyavMLu2bgdTE7N41&#10;N21720xIQyTUkBLfPpyDclP5jQGdPxqTIAvXS+4tV0vVPhXbbNaq25OKo9WXNtQ/dOGVDVx0pnpQ&#10;WYlvZH+h8lYTJjR5odE3aIzVUDWwmmX7k5rHUUWoWng4Kc5jSv+PVn847EjYgd+uvZUiKM+P9JhJ&#10;2f2YxRZD4BEiiRLlWU0xdQzZhh1dvBR3VIQfDfnyZUniWOd7mucLxyw0X67uXr9ZrVZS6GuseQZG&#10;SvkdoBfl0EtnQ5GuOnV4nzIX49RrCjulkXPpesonByXZhU9gWA4XW1Z0XSTYOhIHxSswfF0WGcxV&#10;MwvEWOdmUPtn0CW3wKAu198C5+xaEUOegd4GpN9Vzcdrq+acf1V91lpkP+Fwqg9Rx8EbUpVdtrms&#10;4I9+hT//c5vvAAAA//8DAFBLAwQUAAYACAAAACEA2cuhXNwAAAAHAQAADwAAAGRycy9kb3ducmV2&#10;LnhtbEyPS0/DMBCE70j8B2uRuFGHQF9pnArxOMEhhB56dOMliRqvo9hNAr+eRRzocWdGs9+k28m2&#10;YsDeN44U3M4iEEilMw1VCnYfLzcrED5oMrp1hAq+0MM2u7xIdWLcSO84FKESXEI+0QrqELpESl/W&#10;aLWfuQ6JvU/XWx347Ctpej1yuW1lHEULaXVD/KHWHT7WWB6Lk1WwfH4t8m58evvO5VLm+eDC6rhX&#10;6vpqetiACDiF/zD84jM6ZMx0cCcyXrQK7uccVBDPeRHb6/iOlxz+BJml8pw/+wEAAP//AwBQSwEC&#10;LQAUAAYACAAAACEAtoM4kv4AAADhAQAAEwAAAAAAAAAAAAAAAAAAAAAAW0NvbnRlbnRfVHlwZXNd&#10;LnhtbFBLAQItABQABgAIAAAAIQA4/SH/1gAAAJQBAAALAAAAAAAAAAAAAAAAAC8BAABfcmVscy8u&#10;cmVsc1BLAQItABQABgAIAAAAIQD++MCUuAEAALsDAAAOAAAAAAAAAAAAAAAAAC4CAABkcnMvZTJv&#10;RG9jLnhtbFBLAQItABQABgAIAAAAIQDZy6Fc3AAAAAcBAAAPAAAAAAAAAAAAAAAAABIEAABkcnMv&#10;ZG93bnJldi54bWxQSwUGAAAAAAQABADzAAAAGwUAAAAA&#10;" strokecolor="black [3040]">
                <w10:wrap anchorx="margin"/>
              </v:line>
            </w:pict>
          </mc:Fallback>
        </mc:AlternateContent>
      </w:r>
    </w:p>
    <w:p w14:paraId="7028985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1441CA" wp14:editId="372CADFC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AC2FC10" id="Straight Connector 107" o:spid="_x0000_s1026" style="position:absolute;z-index:2518159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hGuAEAALsDAAAOAAAAZHJzL2Uyb0RvYy54bWysU02PEzEMvSPxH6Lc6cwsoqxGne6hK7gg&#10;qFj2B2QzTiciiSMn9OPf46TtLAKEEOKSieP3bD/bs7o7eif2QMliGGS3aKWAoHG0YTfIxy/vXt1K&#10;kbIKo3IYYJAnSPJu/fLF6hB7uMEJ3QgkOEhI/SEOcso59k2T9ARepQVGCOw0SF5lNmnXjKQOHN27&#10;5qZtl80BaYyEGlLi1/uzU65rfGNA50/GJMjCDZJry/Wkej6Vs1mvVL8jFSerL2Wof6jCKxs46Rzq&#10;XmUlvpH9JZS3mjChyQuNvkFjrIaqgdV07U9qHiYVoWrh5qQ4tyn9v7D6435Lwo48u/atFEF5HtJD&#10;JmV3UxYbDIFbiCSKl3t1iKlnyiZs6WKluKUi/GjIly9LEsfa39PcXzhmofnxze1y2b3mMeirr3km&#10;Rkr5PaAX5TJIZ0ORrnq1/5AyJ2PoFcJGKeScut7yyUEBu/AZDMvhZF1l10WCjSOxV7wC49euyOBY&#10;FVkoxjo3k9o/ky7YQoO6XH9LnNE1I4Y8E70NSL/Lmo/XUs0Zf1V91lpkP+F4qoOo7eANqcou21xW&#10;8Ee70p//ufV3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JRMiEa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481B80F3" w14:textId="720FBC11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70EA30" wp14:editId="3BD51020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515A1FF" id="Straight Connector 108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RbtwEAALsDAAAOAAAAZHJzL2Uyb0RvYy54bWysU8Fu2zAMvQ/YPwi+L7YLdAiMOD2k2C7D&#10;FqzbB6gyFQuVRIHSYufvRymJO6zDMAy9yKL4HslH0pu72VlxBIoGfV+1q6YS4BUOxh/66vu3D+/W&#10;lYhJ+kFa9NBXJ4jV3fbtm80UOrjBEe0AJDiIj90U+mpMKXR1HdUITsYVBvDs1EhOJjbpUA8kJ47u&#10;bH3TNO/rCWkIhApi5Nf7s7Palvhag0pftI6QhO0rri2Vk8r5mM96u5HdgWQYjbqUIf+jCieN56RL&#10;qHuZpPhB5kUoZxRhRJ1WCl2NWhsFRQOraZvf1DyMMkDRws2JYWlTfL2w6vNxT8IMPLuGR+Wl4yE9&#10;JJLmMCaxQ++5hUgie7lXU4gdU3Z+Txcrhj1l4bMml78sScylv6elvzAnofjxdr2+bdc8BnX11c/E&#10;QDF9BHQiX/rKGp+ly04eP8XEyRh6hbCRCzmnLrd0spDB1n8FzXI4WVvYZZFgZ0kcJa/A8NRmGRyr&#10;IDNFG2sXUvN30gWbaVCW61+JC7pkRJ8WojMe6U9Z03wtVZ/xV9VnrVn2Iw6nMojSDt6QouyyzXkF&#10;f7UL/fmf2/4E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Jsb0W7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622ED36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8EDDC5" wp14:editId="21DE8E8F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749BD4F" id="Straight Connector 110" o:spid="_x0000_s1026" style="position:absolute;z-index:251820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HmtwEAALsDAAAOAAAAZHJzL2Uyb0RvYy54bWysU1GP0zAMfkfiP0R9Z20PMZ2qdfewE7wg&#10;mDj4AbnUWaNL4sgJa/fvcbKthwAhhO7FjWN/tr8v7uZudlYcgaJB31ftqqkEeIWD8Ye++vb1/Zvb&#10;SsQk/SAteuirE8Tqbvv61WYKHdzgiHYAElzEx24KfTWmFLq6jmoEJ+MKA3gOaiQnE7t0qAeSE1d3&#10;tr5pmnU9IQ2BUEGMfHt/DlbbUl9rUOmz1hGSsH3Fs6ViqdjHbOvtRnYHkmE06jKG/I8pnDSemy6l&#10;7mWS4juZ30o5owgj6rRS6GrU2igoHJhN2/zC5mGUAQoXFieGRab4cmXVp+OehBn47VrWx0vHj/SQ&#10;SJrDmMQOvWcJkUSOslZTiB1Ddn5PFy+GPWXisyaXv0xJzEXf06IvzEkovnx3u163b7mNusbqZ2Cg&#10;mD4AOpEPfWWNz9RlJ48fY+JmnHpNYScPcm5dTulkISdb/wU00+FmbUGXRYKdJXGUvALDU5tpcK2S&#10;mSHaWLuAmr+DLrkZBmW5/hW4ZJeO6NMCdMYj/alrmq+j6nP+lfWZa6b9iMOpPESRgzekMLtsc17B&#10;n/0Cf/7ntj8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Fjjh5r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60AEDA40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F1B654C" wp14:editId="090A1291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7B92BF9" id="Straight Connector 111" o:spid="_x0000_s1026" style="position:absolute;z-index:251823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2etwEAALsDAAAOAAAAZHJzL2Uyb0RvYy54bWysU8Fu2zAMvQ/YPwi6L44LdAiMOD2k2C7D&#10;FqzbB6gyFQuVRIHSEufvRymJO6zDMAy9yKLIR/I90uu7yTtxAEoWQy/bxVIKCBoHG/a9/P7tw7uV&#10;FCmrMCiHAXp5giTvNm/frI+xgxsc0Q1AgpOE1B1jL8ecY9c0SY/gVVpghMBOg+RVZpP2zUDqyNm9&#10;a26Wy/fNEWmIhBpS4tf7s1Nuan5jQOcvxiTIwvWSe8v1pHo+lrPZrFW3JxVHqy9tqP/owisbuOic&#10;6l5lJX6QfZHKW02Y0OSFRt+gMVZD5cBs2uVvbB5GFaFyYXFSnGVKr5dWfz7sSNiBZ9e2UgTleUgP&#10;mZTdj1lsMQSWEEkUL2t1jKljyDbs6GKluKNCfDLky5cpianqe5r1hSkLzY+3q9Vtu+Ix6KuveQZG&#10;SvkjoBfl0ktnQ6GuOnX4lDIX49BrCBulkXPpessnByXYha9gmA4Xayu6LhJsHYmD4hUYnioNzlUj&#10;C8RY52bQ8u+gS2yBQV2ufwXO0bUihjwDvQ1If6qap2ur5hx/ZX3mWmg/4nCqg6hy8IZUlS7bXFbw&#10;V7vCn/+5zU8A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bFD9nr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2770530" wp14:editId="0B0EEB57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3895860" id="Straight Connector 112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MGuAEAALsDAAAOAAAAZHJzL2Uyb0RvYy54bWysU01v2zAMvQ/YfxB0X2wHzVAYcXpIsV2K&#10;LVi3H6DKVCxMX6DU2Pn3o5TEHdpiGIpeaFHke+Sj6PXNZA07AEbtXcebRc0ZOOl77fYd//Xzy6dr&#10;zmISrhfGO+j4ESK/2Xz8sB5DC0s/eNMDMiJxsR1Dx4eUQltVUQ5gRVz4AI6CyqMViVzcVz2Kkdit&#10;qZZ1/bkaPfYBvYQY6fb2FOSbwq8UyPRdqQiJmY5Tb6lYLPYh22qzFu0eRRi0PLch3tCFFdpR0Znq&#10;ViTBHlG/oLJaoo9epYX0tvJKaQlFA6lp6mdq7gcRoGih4cQwjym+H638dtgh0z29XbPkzAlLj3Sf&#10;UOj9kNjWO0cj9MhylGY1htgSZOt2ePZi2GEWPim0+UuS2FTme5znC1Niki5XV8311WrFmbzEqidg&#10;wJi+grcsHzputMvSRSsOdzFRMUq9pJCTGzmVLqd0NJCTjfsBiuRQsaagyyLB1iA7CFqB/neTZRBX&#10;ycwQpY2ZQfW/QefcDIOyXP8LnLNLRe/SDLTaeXytapourapT/kX1SWuW/eD7Y3mIMg7akKLsvM15&#10;Bf/2C/zpn9v8A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iq6DBr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2EF7AFA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672778" wp14:editId="4E620FA5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8980566" id="Straight Connector 113" o:spid="_x0000_s1026" style="position:absolute;z-index:2518241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z6uAEAALsDAAAOAAAAZHJzL2Uyb0RvYy54bWysU8GOEzEMvSPxD1HudDq7olqNOt1DV3BB&#10;ULHwAdmM04lI4sgJnfbvcdJ2Fi0IIcQlE8fv2X62Z31/9E4cgJLF0Mt2sZQCgsbBhn0vv3559+ZO&#10;ipRVGJTDAL08QZL3m9ev1lPs4AZHdAOQ4CAhdVPs5Zhz7Jom6RG8SguMENhpkLzKbNK+GUhNHN27&#10;5ma5XDUT0hAJNaTErw9np9zU+MaAzp+MSZCF6yXXlutJ9XwqZ7NZq25PKo5WX8pQ/1CFVzZw0jnU&#10;g8pKfCf7SyhvNWFCkxcafYPGWA1VA6tply/UPI4qQtXCzUlxblP6f2H1x8OOhB14du2tFEF5HtJj&#10;JmX3YxZbDIFbiCSKl3s1xdQxZRt2dLFS3FERfjTky5cliWPt72nuLxyz0Pz49m61am95DPrqa56J&#10;kVJ+D+hFufTS2VCkq04dPqTMyRh6hbBRCjmnrrd8clDALnwGw3I4WVvZdZFg60gcFK/A8K0tMjhW&#10;RRaKsc7NpOWfSRdsoUFdrr8lzuiaEUOeid4GpN9lzcdrqeaMv6o+ay2yn3A41UHUdvCGVGWXbS4r&#10;+LNd6c//3OYH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EK+fPq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19A79815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F8DAE4" wp14:editId="06F221D7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C96139C" id="Straight Connector 114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u7twEAALsDAAAOAAAAZHJzL2Uyb0RvYy54bWysU8GOEzEMvSPxD1HudDorFlWjTvfQFVwQ&#10;VCx8QDbjdKJN4sgJnfbvcdJ2FgFCCO0lE8fv2X62Z3139E4cgJLF0Mt2sZQCgsbBhn0vv319/2Yl&#10;RcoqDMphgF6eIMm7zetX6yl2cIMjugFIcJCQuin2csw5dk2T9AhepQVGCOw0SF5lNmnfDKQmju5d&#10;c7NcvmsmpCESakiJX+/PTrmp8Y0BnT8bkyAL10uuLdeT6vlYzmazVt2eVBytvpSh/qMKr2zgpHOo&#10;e5WV+E72t1DeasKEJi80+gaNsRqqBlbTLn9R8zCqCFULNyfFuU3p5cLqT4cdCTvw7Nq3UgTleUgP&#10;mZTdj1lsMQRuIZIoXu7VFFPHlG3Y0cVKcUdF+NGQL1+WJI61v6e5v3DMQvPj7Wp12654DPrqa56J&#10;kVL+AOhFufTS2VCkq04dPqbMyRh6hbBRCjmnrrd8clDALnwBw3I4WVvZdZFg60gcFK/A8NQWGRyr&#10;IgvFWOdm0vLvpAu20KAu178SZ3TNiCHPRG8D0p+y5uO1VHPGX1WftRbZjzic6iBqO3hDqrLLNpcV&#10;/Nmu9Od/bvMD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kNpbu7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208F3C0" wp14:editId="7C7BBA87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4E947FE" id="Straight Connector 115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M0twEAALsDAAAOAAAAZHJzL2Uyb0RvYy54bWysU8GOEzEMvSPxD1HudDqrLVqNOt1DV3BB&#10;ULHwAdmM04lI4sgJnfbvcdJ2Fi0IIcTFE8d+z36OZ31/9E4cgJLF0Mt2sZQCgsbBhn0vv3559+ZO&#10;ipRVGJTDAL08QZL3m9ev1lPs4AZHdAOQYJKQuin2csw5dk2T9AhepQVGCBw0SF5ldmnfDKQmZveu&#10;uVku3zYT0hAJNaTEtw/noNxUfmNA50/GJMjC9ZJ7y9VStU/FNpu16vak4mj1pQ31D114ZQMXnake&#10;VFbiO9lfqLzVhAlNXmj0DRpjNVQNrKZdvlDzOKoIVQsPJ8V5TOn/0eqPhx0JO/DbtSspgvL8SI+Z&#10;lN2PWWwxBB4hkihRntUUU8eQbdjRxUtxR0X40ZAvX5YkjnW+p3m+cMxC8+Xqtr27XXEZfY01z8BI&#10;Kb8H9KIceulsKNJVpw4fUuZinHpNYac0ci5dT/nkoCS78BkMy+FibUXXRYKtI3FQvALDt7bIYK6a&#10;WSDGOjeDln8GXXILDOpy/S1wzq4VMeQZ6G1A+l3VfLy2as75V9VnrUX2Ew6n+hB1HLwhVdllm8sK&#10;/uxX+PM/t/kBAAD//wMAUEsDBBQABgAIAAAAIQClgMgx3QAAAAgBAAAPAAAAZHJzL2Rvd25yZXYu&#10;eG1sTI/NToRAEITvJr7DpE28uYMYl4Wl2Rh/TnpA9OBxlukFskwPYWYBfXrHeNBjdVWqvs53i+nF&#10;RKPrLCNcryIQxLXVHTcI729PVxsQzivWqrdMCJ/kYFecn+Uq03bmV5oq34hQwi5TCK33Qyalq1sy&#10;yq3sQBy8gx2N8kGOjdSjmkO56WUcRWtpVMdhoVUD3bdUH6uTQUgen6tymB9evkqZyLKcrN8cPxAv&#10;L5a7LQhPi/8Lww9+QIciMO3tibUTPcI6TUMSIb5NQAQ/jW9iEPvfgyxy+f+B4hsAAP//AwBQSwEC&#10;LQAUAAYACAAAACEAtoM4kv4AAADhAQAAEwAAAAAAAAAAAAAAAAAAAAAAW0NvbnRlbnRfVHlwZXNd&#10;LnhtbFBLAQItABQABgAIAAAAIQA4/SH/1gAAAJQBAAALAAAAAAAAAAAAAAAAAC8BAABfcmVscy8u&#10;cmVsc1BLAQItABQABgAIAAAAIQDu3zM0twEAALsDAAAOAAAAAAAAAAAAAAAAAC4CAABkcnMvZTJv&#10;RG9jLnhtbFBLAQItABQABgAIAAAAIQClgMgx3QAAAAgBAAAPAAAAAAAAAAAAAAAAABEEAABkcnMv&#10;ZG93bnJldi54bWxQSwUGAAAAAAQABADzAAAAGwUAAAAA&#10;" strokecolor="black [3040]">
                <w10:wrap anchorx="margin"/>
              </v:line>
            </w:pict>
          </mc:Fallback>
        </mc:AlternateContent>
      </w:r>
    </w:p>
    <w:p w14:paraId="4D822CA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AFCC92" wp14:editId="4047DCDF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99B926A" id="Straight Connector 116" o:spid="_x0000_s1026" style="position:absolute;z-index:251828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rftwEAALsDAAAOAAAAZHJzL2Uyb0RvYy54bWysU8GOEzEMvSPxD1HudDqLqFajTvfQFVwQ&#10;VCx8QDbjdKJN4sgJnfbvcdJ2FgFCCO0lE8fv2X62Z3139E4cgJLF0Mt2sZQCgsbBhn0vv319/+ZW&#10;ipRVGJTDAL08QZJ3m9ev1lPs4AZHdAOQ4CAhdVPs5Zhz7Jom6RG8SguMENhpkLzKbNK+GUhNHN27&#10;5ma5XDUT0hAJNaTEr/dnp9zU+MaAzp+NSZCF6yXXlutJ9XwsZ7NZq25PKo5WX8pQ/1GFVzZw0jnU&#10;vcpKfCf7WyhvNWFCkxcafYPGWA1VA6tpl7+oeRhVhKqFm5Pi3Kb0cmH1p8OOhB14du1KiqA8D+kh&#10;k7L7MYsthsAtRBLFy72aYuqYsg07ulgp7qgIPxry5cuSxLH29zT3F45ZaH58d7tatW95DPrqa56J&#10;kVL+AOhFufTS2VCkq04dPqbMyRh6hbBRCjmnrrd8clDALnwBw3I4WVvZdZFg60gcFK/A8NQWGRyr&#10;IgvFWOdm0vLvpAu20KAu178SZ3TNiCHPRG8D0p+y5uO1VHPGX1WftRbZjzic6iBqO3hDqrLLNpcV&#10;/Nmu9Od/bvMD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vjTa37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1FF13D11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6C04637" wp14:editId="795290E8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8F0471C" id="Straight Connector 117" o:spid="_x0000_s1026" style="position:absolute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antwEAALsDAAAOAAAAZHJzL2Uyb0RvYy54bWysU8GOEzEMvSPxD1HudDorLVSjTvfQFVwQ&#10;VCx8QDbjdKJN4sgJnfbvcdJ2FgFCCO0lE8fv2X62Z3139E4cgJLF0Mt2sZQCgsbBhn0vv319/2Yl&#10;RcoqDMphgF6eIMm7zetX6yl2cIMjugFIcJCQuin2csw5dk2T9AhepQVGCOw0SF5lNmnfDKQmju5d&#10;c7Ncvm0mpCESakiJX+/PTrmp8Y0BnT8bkyAL10uuLdeT6vlYzmazVt2eVBytvpSh/qMKr2zgpHOo&#10;e5WV+E72t1DeasKEJi80+gaNsRqqBlbTLn9R8zCqCFULNyfFuU3p5cLqT4cdCTvw7Np3UgTleUgP&#10;mZTdj1lsMQRuIZIoXu7VFFPHlG3Y0cVKcUdF+NGQL1+WJI61v6e5v3DMQvPj7Wp12654DPrqa56J&#10;kVL+AOhFufTS2VCkq04dPqbMyRh6hbBRCjmnrrd8clDALnwBw3I4WVvZdZFg60gcFK/A8NQWGRyr&#10;IgvFWOdm0vLvpAu20KAu178SZ3TNiCHPRG8D0p+y5uO1VHPGX1WftRbZjzic6iBqO3hDqrLLNpcV&#10;/Nmu9Od/bvMD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xFzGp7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8E07D1" wp14:editId="36CEE0BA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1403389" id="Straight Connector 118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5NuAEAALsDAAAOAAAAZHJzL2Uyb0RvYy54bWysU8GOEzEMvSPxD1HudDqrLVqNOt1DV3BB&#10;ULHwAdmM04lI4sgJnfbvcdJ2Fi0IIcQlE8fv2X62Z31/9E4cgJLF0Mt2sZQCgsbBhn0vv3559+ZO&#10;ipRVGJTDAL08QZL3m9ev1lPs4AZHdAOQ4CAhdVPs5Zhz7Jom6RG8SguMENhpkLzKbNK+GUhNHN27&#10;5ma5fNtMSEMk1JASvz6cnXJT4xsDOn8yJkEWrpdcW64n1fOpnM1mrbo9qThafSlD/UMVXtnASedQ&#10;Dyor8Z3sL6G81YQJTV5o9A0aYzVUDaymXb5Q8ziqCFULNyfFuU3p/4XVHw87Enbg2bU8qqA8D+kx&#10;k7L7MYsthsAtRBLFy72aYuqYsg07ulgp7qgIPxry5cuSxLH29zT3F45ZaH5c3bZ3t6uVFPrqa56J&#10;kVJ+D+hFufTS2VCkq04dPqTMyRh6hbBRCjmnrrd8clDALnwGw3I4WVvZdZFg60gcFK/A8K0tMjhW&#10;RRaKsc7NpOWfSRdsoUFdrr8lzuiaEUOeid4GpN9lzcdrqeaMv6o+ay2yn3A41UHUdvCGVGWXbS4r&#10;+LNd6c//3OYH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crvOTb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04C077CA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9900687" wp14:editId="65574368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DB4DE23" id="Straight Connector 119" o:spid="_x0000_s1026" style="position:absolute;z-index:2518323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GxtwEAALsDAAAOAAAAZHJzL2Uyb0RvYy54bWysU8GOEzEMvSPxD1HudDqLqJZRp3voCi4I&#10;Kpb9gGzG6UQkceSEdvr3OGk7iwAhhLhk4vg928/2rO8m78QBKFkMvWwXSykgaBxs2Pfy8cu7V7dS&#10;pKzCoBwG6OUJkrzbvHyxPsYObnBENwAJDhJSd4y9HHOOXdMkPYJXaYERAjsNkleZTdo3A6kjR/eu&#10;uVkuV80RaYiEGlLi1/uzU25qfGNA50/GJMjC9ZJry/Wkej6Vs9msVbcnFUerL2Wof6jCKxs46Rzq&#10;XmUlvpH9JZS3mjChyQuNvkFjrIaqgdW0y5/UPIwqQtXCzUlxblP6f2H1x8OOhB14du1bKYLyPKSH&#10;TMruxyy2GAK3EEkUL/fqGFPHlG3Y0cVKcUdF+GTIly9LElPt72nuL0xZaH58c7tata95DPrqa56J&#10;kVJ+D+hFufTS2VCkq04dPqTMyRh6hbBRCjmnrrd8clDALnwGw3I4WVvZdZFg60gcFK/A8LUtMjhW&#10;RRaKsc7NpOWfSRdsoUFdrr8lzuiaEUOeid4GpN9lzdO1VHPGX1WftRbZTzic6iBqO3hDqrLLNpcV&#10;/NGu9Od/bvMd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uqsxsb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5FC1C8D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C7E4B6F" wp14:editId="2420BACA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2D04EAF" id="Straight Connector 120" o:spid="_x0000_s1026" style="position:absolute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z5tgEAALsDAAAOAAAAZHJzL2Uyb0RvYy54bWysU1GP0zAMfkfiP0R9Z20nHZqqdfewE7wg&#10;mDj4AbnUWSOSOHLC2v17nGzrIQ4hhHhx49if7e+Lu72fnRUnoGjQ91W7aioBXuFg/LGvvn5592ZT&#10;iZikH6RFD311hljd716/2k6hgzWOaAcgwUV87KbQV2NKoavrqEZwMq4wgOegRnIysUvHeiA5cXVn&#10;63XTvK0npCEQKoiRbx8uwWpX6msNKn3SOkIStq94tlQsFfuUbb3byu5IMoxGXceQ/zCFk8Zz06XU&#10;g0xSfCfzopQzijCiTiuFrkatjYLCgdm0zS9sHkcZoHBhcWJYZIr/r6z6eDqQMAO/3Zr18dLxIz0m&#10;kuY4JrFH71lCJJGjrNUUYseQvT/Q1YvhQJn4rMnlL1MSc9H3vOgLcxKKL+82m7t2w23ULVY/AwPF&#10;9B7QiXzoK2t8pi47efoQEzfj1FsKO3mQS+tySmcLOdn6z6CZDjdrC7osEuwtiZPkFRi+tZkG1yqZ&#10;GaKNtQuo+TPompthUJbrb4FLdumIPi1AZzzS77qm+TaqvuTfWF+4ZtpPOJzLQxQ5eEMKs+s25xX8&#10;2S/w539u9wM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DLJWz5tgEAALs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AAAC94" wp14:editId="2CAB7166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787F79D" id="Straight Connector 121" o:spid="_x0000_s1026" style="position:absolute;z-index:251834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R2uAEAALsDAAAOAAAAZHJzL2Uyb0RvYy54bWysU8Fu2zAMvQ/YPwi6L7aDZiiMOD2k2C7F&#10;FqzbB6iyFAuTRIFSY+fvRymJO7TFMBS90KLIR/I90eubyVl2UBgN+I43i5oz5SX0xu87/uvnl0/X&#10;nMUkfC8seNXxo4r8ZvPxw3oMrVrCALZXyKiIj+0YOj6kFNqqinJQTsQFBOUpqAGdSOTivupRjFTd&#10;2WpZ15+rEbAPCFLFSLe3pyDflPpaK5m+ax1VYrbjNFsqFot9yLbarEW7RxEGI89jiDdM4YTx1HQu&#10;dSuSYI9oXpRyRiJE0GkhwVWgtZGqcCA2Tf2Mzf0ggipcSJwYZpni+5WV3w47ZKant1s2nHnh6JHu&#10;EwqzHxLbgvckISDLUdJqDLElyNbv8OzFsMNMfNLo8pcosanoe5z1VVNiki5XV8311WrFmbzEqidg&#10;wJi+KnAsHzpujc/URSsOdzFRM0q9pJCTBzm1Lqd0tConW/9DaaJDzZqCLoukthbZQdAK9L8LDapV&#10;MjNEG2tnUP1v0Dk3w1RZrv8FztmlI/g0A53xgK91TdNlVH3Kv7A+cc20H6A/lococtCGFJXO25xX&#10;8G+/wJ/+uc0f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tSAEdr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2843CF8E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82A2268" wp14:editId="1376CD25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3160DF9" id="Straight Connector 122" o:spid="_x0000_s1026" style="position:absolute;z-index:2518364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2dtwEAALsDAAAOAAAAZHJzL2Uyb0RvYy54bWysU02PEzEMvSPxH6Lc6cwUUa1Gne6hK7gg&#10;qFj4AdmM04lI4sgJ/fj3OGk7iwAhhLhk4vg928/2rO9P3okDULIYBtktWikgaBxt2A/yy+e3r+6k&#10;SFmFUTkMMMgzJHm/eflifYw9LHFCNwIJDhJSf4yDnHKOfdMkPYFXaYERAjsNkleZTdo3I6kjR/eu&#10;WbbtqjkijZFQQ0r8+nBxyk2Nbwzo/NGYBFm4QXJtuZ5Uz6dyNpu16vek4mT1tQz1D1V4ZQMnnUM9&#10;qKzEN7K/hPJWEyY0eaHRN2iM1VA1sJqu/UnN46QiVC3cnBTnNqX/F1Z/OOxI2JFnt1xKEZTnIT1m&#10;UnY/ZbHFELiFSKJ4uVfHmHqmbMOOrlaKOyrCT4Z8+bIkcar9Pc/9hVMWmh/f3K1W3Wseg775mmdi&#10;pJTfAXpRLoN0NhTpqleH9ylzMobeIGyUQi6p6y2fHRSwC5/AsBxO1lV2XSTYOhIHxSswfu2KDI5V&#10;kYVirHMzqf0z6YotNKjL9bfEGV0zYsgz0duA9Lus+XQr1VzwN9UXrUX2E47nOojaDt6Qquy6zWUF&#10;f7Qr/fmf23wH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5cvtnb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4FA8C45B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2131D3C" wp14:editId="72556CD9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305B002" id="Straight Connector 123" o:spid="_x0000_s1026" style="position:absolute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HltwEAALsDAAAOAAAAZHJzL2Uyb0RvYy54bWysU8GOEzEMvSPxD1HudDpFi6pRp3voCi4I&#10;KhY+IJtxOhFJHDmhnf49TtrOIkAIIS6ZOH7P9rM9m/vJO3EEShZDL9vFUgoIGgcbDr388vntq7UU&#10;KaswKIcBenmGJO+3L19sTrGDFY7oBiDBQULqTrGXY86xa5qkR/AqLTBCYKdB8iqzSYdmIHXi6N41&#10;q+XyTXNCGiKhhpT49eHilNsa3xjQ+aMxCbJwveTacj2pnk/lbLYb1R1IxdHqaxnqH6rwygZOOod6&#10;UFmJb2R/CeWtJkxo8kKjb9AYq6FqYDXt8ic1j6OKULVwc1Kc25T+X1j94bgnYQee3eq1FEF5HtJj&#10;JmUPYxY7DIFbiCSKl3t1iqljyi7s6WqluKcifDLky5clian29zz3F6YsND/erdd37ZrHoG++5pkY&#10;KeV3gF6USy+dDUW66tTxfcqcjKE3CBulkEvqestnBwXswicwLIeTtZVdFwl2jsRR8QoMX9sig2NV&#10;ZKEY69xMWv6ZdMUWGtTl+lvijK4ZMeSZ6G1A+l3WPN1KNRf8TfVFa5H9hMO5DqK2gzekKrtuc1nB&#10;H+1Kf/7ntt8B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n6Px5b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3DA9CE" wp14:editId="22A8301C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8BA9D27" id="Straight Connector 124" o:spid="_x0000_s1026" style="position:absolute;z-index:25183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JTuAEAALsDAAAOAAAAZHJzL2Uyb0RvYy54bWysU8Fu2zAMvQ/oPwi6N7aDZCiMOD2k2C7F&#10;FqzbB6iyFAuTRIFSY+fvRymJO3TDMAy70KLI98hH0Zv7yVl2VBgN+I43i5oz5SX0xh86/u3rh9s7&#10;zmISvhcWvOr4SUV+v715txlDq5YwgO0VMiLxsR1Dx4eUQltVUQ7KibiAoDwFNaATiVw8VD2Kkdid&#10;rZZ1/b4aAfuAIFWMdPtwDvJt4ddayfRZ66gSsx2n3lKxWOxzttV2I9oDijAYeWlD/EMXThhPRWeq&#10;B5EEe0HzC5UzEiGCTgsJrgKtjVRFA6lp6jdqngYRVNFCw4lhHlP8f7Ty03GPzPT0dssVZ144eqSn&#10;hMIchsR24D2NEJDlKM1qDLElyM7v8eLFsMcsfNLo8pcksanM9zTPV02JSbpcr5q71XrNmbzGqldg&#10;wJg+KnAsHzpujc/SRSuOjzFRMUq9ppCTGzmXLqd0sionW/9FaZJDxZqCLoukdhbZUdAK9N+bLIO4&#10;SmaGaGPtDKr/DLrkZpgqy/W3wDm7VASfZqAzHvB3VdN0bVWf86+qz1qz7GfoT+UhyjhoQ4qyyzbn&#10;FfzZL/DXf277Aw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SaqiU7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1881AE94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4A67B5" wp14:editId="267953D0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62F95BE" id="Straight Connector 125" o:spid="_x0000_s1026" style="position:absolute;z-index:2518405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2vuAEAALsDAAAOAAAAZHJzL2Uyb0RvYy54bWysU8Fu2zAMvQ/oPwi6L7YzNCiMOD2k2C7F&#10;FqzbB6iyFAuTRIHSYufvRymJO7TFMBS9yKL4HslH0uvbyVl2UBgN+I43i5oz5SX0xu87/vPH5483&#10;nMUkfC8seNXxo4r8dnP1YT2GVi1hANsrZBTEx3YMHR9SCm1VRTkoJ+ICgvLk1IBOJDJxX/UoRoru&#10;bLWs61U1AvYBQaoY6fXu5OSbEl9rJdM3raNKzHacakvlxHI+5rParEW7RxEGI89liDdU4YTxlHQO&#10;dSeSYL/RvAjljESIoNNCgqtAayNV0UBqmvqZmodBBFW0UHNimNsU3y+s/HrYITM9zW55zZkXjob0&#10;kFCY/ZDYFrynFgKy7KVejSG2RNn6HZ6tGHaYhU8aXf6SJDaV/h7n/qopMUmP1zerVfOJxiAvvuqJ&#10;GDCmLwocy5eOW+OzdNGKw31MlIygFwgZuZBT6nJLR6sy2PrvSpMcStYUdlkktbXIDoJWoP/VZBkU&#10;qyAzRRtrZ1L9b9IZm2mqLNf/Emd0yQg+zURnPOBrWdN0KVWf8BfVJ61Z9iP0xzKI0g7akKLsvM15&#10;Bf+2C/3pn9v8AQ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IG6Xa+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179109DD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A4C527" wp14:editId="332C2423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8C433F5" id="Straight Connector 126" o:spid="_x0000_s1026" style="position:absolute;z-index:251843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fAtwEAALsDAAAOAAAAZHJzL2Uyb0RvYy54bWysU8GOEzEMvSPxD1HudDqVdlWNOt1DV3BB&#10;ULHwAdmM04lI4sgJnfbvcdJ2FgFCCHHJxPF7tp/t2TycvBNHoGQx9LJdLKWAoHGw4dDLL5/fvllL&#10;kbIKg3IYoJdnSPJh+/rVZoodrHBENwAJDhJSN8VejjnHrmmSHsGrtMAIgZ0GyavMJh2agdTE0b1r&#10;VsvlfTMhDZFQQ0r8+nhxym2Nbwzo/NGYBFm4XnJtuZ5Uz+dyNtuN6g6k4mj1tQz1D1V4ZQMnnUM9&#10;qqzEN7K/hPJWEyY0eaHRN2iM1VA1sJp2+ZOap1FFqFq4OSnObUr/L6z+cNyTsAPPbnUvRVCeh/SU&#10;SdnDmMUOQ+AWIoni5V5NMXVM2YU9Xa0U91SEnwz58mVJ4lT7e577C6csND/erdd37ZrHoG++5oUY&#10;KeV3gF6USy+dDUW66tTxfcqcjKE3CBulkEvqestnBwXswicwLIeTtZVdFwl2jsRR8QoMX9sig2NV&#10;ZKEY69xMWv6ZdMUWGtTl+lvijK4ZMeSZ6G1A+l3WfLqVai74m+qL1iL7GYdzHURtB29IVXbd5rKC&#10;P9qV/vLPbb8D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YylXwL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F732AAE" wp14:editId="4039387E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0828D5D" id="Straight Connector 127" o:spid="_x0000_s1026" style="position:absolute;z-index:251842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9PuQEAALsDAAAOAAAAZHJzL2Uyb0RvYy54bWysU8Fu2zAMvQ/YPwi6L7aDZiuMOD2kWC9D&#10;G6zbB6iyFAuVRIFSY+fvRymJO2zDMAy90KLI98hH0eubyVl2UBgN+I43i5oz5SX0xu87/v3b5w/X&#10;nMUkfC8seNXxo4r8ZvP+3XoMrVrCALZXyIjEx3YMHR9SCm1VRTkoJ+ICgvIU1IBOJHJxX/UoRmJ3&#10;tlrW9cdqBOwDglQx0u3tKcg3hV9rJdOD1lElZjtOvaVisdinbKvNWrR7FGEw8tyG+I8unDCeis5U&#10;tyIJ9oLmNypnJEIEnRYSXAVaG6mKBlLT1L+oeRxEUEULDSeGeUzx7Wjl/WGHzPT0dstPnHnh6JEe&#10;EwqzHxLbgvc0QkCWozSrMcSWIFu/w7MXww6z8Emjy1+SxKYy3+M8XzUlJulyddVcX61WnMlLrHoF&#10;BozpToFj+dBxa3yWLlpx+BITFaPUSwo5uZFT6XJKR6tysvVflSY5VKwp6LJIamuRHQStQP/cZBnE&#10;VTIzRBtrZ1D9d9A5N8NUWa5/Bc7ZpSL4NAOd8YB/qpqmS6v6lH9RfdKaZT9BfywPUcZBG1KUnbc5&#10;r+DPfoG//nObHwAAAP//AwBQSwMEFAAGAAgAAAAhAKWAyDHdAAAACAEAAA8AAABkcnMvZG93bnJl&#10;di54bWxMj81OhEAQhO8mvsOkTby5gxiXhaXZGH9OekD04HGW6QWyTA9hZgF9esd40GN1Vaq+zneL&#10;6cVEo+ssI1yvIhDEtdUdNwjvb09XGxDOK9aqt0wIn+RgV5yf5SrTduZXmirfiFDCLlMIrfdDJqWr&#10;WzLKrexAHLyDHY3yQY6N1KOaQ7npZRxFa2lUx2GhVQPdt1Qfq5NBSB6fq3KYH16+SpnIspys3xw/&#10;EC8vlrstCE+L/wvDD35AhyIw7e2JtRM9wjpNQxIhvk1ABD+Nb2IQ+9+DLHL5/4HiGwAA//8DAFBL&#10;AQItABQABgAIAAAAIQC2gziS/gAAAOEBAAATAAAAAAAAAAAAAAAAAAAAAABbQ29udGVudF9UeXBl&#10;c10ueG1sUEsBAi0AFAAGAAgAAAAhADj9If/WAAAAlAEAAAsAAAAAAAAAAAAAAAAALwEAAF9yZWxz&#10;Ly5yZWxzUEsBAi0AFAAGAAgAAAAhAB0sP0+5AQAAuwMAAA4AAAAAAAAAAAAAAAAALgIAAGRycy9l&#10;Mm9Eb2MueG1sUEsBAi0AFAAGAAgAAAAhAKWAyDHdAAAACAEAAA8AAAAAAAAAAAAAAAAAEwQAAGRy&#10;cy9kb3ducmV2LnhtbFBLBQYAAAAABAAEAPMAAAAdBQAAAAA=&#10;" strokecolor="black [3040]">
                <w10:wrap anchorx="margin"/>
              </v:line>
            </w:pict>
          </mc:Fallback>
        </mc:AlternateContent>
      </w:r>
    </w:p>
    <w:p w14:paraId="323418B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E390719" wp14:editId="1CD2354F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6D4E00A" id="Straight Connector 128" o:spid="_x0000_s1026" style="position:absolute;z-index:2518446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DWtwEAALsDAAAOAAAAZHJzL2Uyb0RvYy54bWysU9Gu0zAMfUfiH6K+s7ZDTFfVuvuwK3hB&#10;MHHhA3JTZ41I4sgJa/f3ONnWiwAhhHhJ4/gc28d2t/ezs+IEFA36vmpXTSXAKxyMP/bVl89vX91V&#10;IibpB2nRQ1+dIVb3u5cvtlPoYI0j2gFIcBAfuyn01ZhS6Oo6qhGcjCsM4NmpkZxMbNKxHkhOHN3Z&#10;et00m3pCGgKhghj59eHirHYlvtag0ketIyRh+4prS+Wkcj7ls95tZXckGUajrmXIf6jCSeM56RLq&#10;QSYpvpH5JZQzijCiTiuFrkatjYKigdW0zU9qHkcZoGjh5sSwtCn+v7Dqw+lAwgw8uzWPykvHQ3pM&#10;JM1xTGKP3nMLkUT2cq+mEDum7P2BrlYMB8rCZ00uf1mSmEt/z0t/YU5C8eObu82mfc1jUDdf/UwM&#10;FNM7QCfypa+s8Vm67OTpfUycjKE3CBu5kEvqcktnCxls/SfQLIeTtYVdFgn2lsRJ8goMX9ssg2MV&#10;ZKZoY+1Cav5MumIzDcpy/S1xQZeM6NNCdMYj/S5rmm+l6gv+pvqiNct+wuFcBlHawRtSlF23Oa/g&#10;j3ahP/9zu+8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Hd6g1r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4753C87A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94B6825" wp14:editId="4CE71441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9A7FD95" id="Straight Connector 129" o:spid="_x0000_s1026" style="position:absolute;z-index:251847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yutwEAALsDAAAOAAAAZHJzL2Uyb0RvYy54bWysU02PEzEMvSPxH6Lc6cxUWlRGne6hK7gg&#10;qFj4AdmM04lI4sgJ/fj3OGk7iwAhhLhk4vg928/2rO9P3okDULIYBtktWikgaBxt2A/yy+e3r1ZS&#10;pKzCqBwGGOQZkrzfvHyxPsYeljihG4EEBwmpP8ZBTjnHvmmSnsCrtMAIgZ0GyavMJu2bkdSRo3vX&#10;LNv2dXNEGiOhhpT49eHilJsa3xjQ+aMxCbJwg+Tacj2pnk/lbDZr1e9JxcnqaxnqH6rwygZOOod6&#10;UFmJb2R/CeWtJkxo8kKjb9AYq6FqYDVd+5Oax0lFqFq4OSnObUr/L6z+cNiRsCPPbvlGiqA8D+kx&#10;k7L7KYsthsAtRBLFy706xtQzZRt2dLVS3FERfjLky5cliVPt73nuL5yy0Px4t1rddSseg775mmdi&#10;pJTfAXpRLoN0NhTpqleH9ylzMobeIGyUQi6p6y2fHRSwC5/AsBxO1lV2XSTYOhIHxSswfu2KDI5V&#10;kYVirHMzqf0z6YotNKjL9bfEGV0zYsgz0duA9Lus+XQr1VzwN9UXrUX2E47nOojaDt6Qquy6zWUF&#10;f7Qr/fmf23wH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Z7a8rr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800E006" wp14:editId="349F1AED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E3715EB" id="Straight Connector 130" o:spid="_x0000_s1026" style="position:absolute;z-index:251846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bvuAEAALsDAAAOAAAAZHJzL2Uyb0RvYy54bWysU8GOEzEMvSPxD1HudKbLFq1Gne6hK7gg&#10;qFj4gGzG6UQkceSEdvr3OGk7iwAhhLh44tjP9nvxrO8n78QBKFkMvVwuWikgaBxs2Pfyy+e3r+6k&#10;SFmFQTkM0MsTJHm/eflifYwd3OCIbgASXCSk7hh7OeYcu6ZJegSv0gIjBA4aJK8yu7RvBlJHru5d&#10;c9O2b5oj0hAJNaTEtw/noNzU+saAzh+NSZCF6yXPlqulap+KbTZr1e1JxdHqyxjqH6bwygZuOpd6&#10;UFmJb2R/KeWtJkxo8kKjb9AYq6FyYDbL9ic2j6OKULmwOCnOMqX/V1Z/OOxI2IHf7jXrE5TnR3rM&#10;pOx+zGKLIbCESKJEWatjTB1DtmFHFy/FHRXikyFfvkxJTFXf06wvTFlovlzdLu9uVysp9DXWPAMj&#10;pfwO0Ity6KWzoVBXnTq8T5mbceo1hZ0yyLl1PeWTg5LswicwTIebLSu6LhJsHYmD4hUYvi4LDa5V&#10;MwvEWOdmUPtn0CW3wKAu198C5+zaEUOegd4GpN91zdN1VHPOv7I+cy20n3A41YeocvCGVGaXbS4r&#10;+KNf4c//3OY7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n1hW77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743ED3AC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D8BA48" wp14:editId="536F413C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01AC381" id="Straight Connector 131" o:spid="_x0000_s1026" style="position:absolute;z-index:2518487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kTtwEAALsDAAAOAAAAZHJzL2Uyb0RvYy54bWysU8GOEzEMvSPxD1HudDq7olqNOt1DV3BB&#10;ULHwAdmM04lI4sgJ7fTvcdJ2Fi0IIcQlE8d+tt+zZ30/eScOQMli6GW7WEoBQeNgw76XX7+8e3Mn&#10;RcoqDMphgF6eIMn7zetX62Ps4AZHdAOQ4CQhdcfYyzHn2DVN0iN4lRYYIbDTIHmV2aR9M5A6cnbv&#10;mpvlctUckYZIqCElfn04O+Wm5jcGdP5kTIIsXC+5t1xPqudTOZvNWnV7UnG0+tKG+ocuvLKBi86p&#10;HlRW4jvZX1J5qwkTmrzQ6Bs0xmqoHJhNu3zB5nFUESoXFifFWab0/9Lqj4cdCTvw7G5bKYLyPKTH&#10;TMruxyy2GAJLiCSKl7U6xtQxZBt2dLFS3FEhPhny5cuUxFT1Pc36wpSF5se3d6tVe8tj0Fdf8wyM&#10;lPJ7QC/KpZfOhkJdderwIWUuxqHXEDZKI+fS9ZZPDkqwC5/BMB0u1lZ0XSTYOhIHxSswfKs0OFeN&#10;LBBjnZtByz+DLrEFBnW5/hY4R9eKGPIM9DYg/a5qnq6tmnP8lfWZa6H9hMOpDqLKwRtSVbpsc1nB&#10;n+0Kf/7nNj8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V0ipE7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6E2675E8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D6C8012" wp14:editId="067A0E1B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03E662D" id="Straight Connector 132" o:spid="_x0000_s1026" style="position:absolute;z-index:251851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6N8twEAALsDAAAOAAAAZHJzL2Uyb0RvYy54bWysU8GOEzEMvSPxD1HudDpFi6pRp3voCi4I&#10;KhY+IJtxOhFJHDmhnf49TtrOIkAIIS6ZOH7P9rM9m/vJO3EEShZDL9vFUgoIGgcbDr388vntq7UU&#10;KaswKIcBenmGJO+3L19sTrGDFY7oBiDBQULqTrGXY86xa5qkR/AqLTBCYKdB8iqzSYdmIHXi6N41&#10;q+XyTXNCGiKhhpT49eHilNsa3xjQ+aMxCbJwveTacj2pnk/lbLYb1R1IxdHqaxnqH6rwygZOOod6&#10;UFmJb2R/CeWtJkxo8kKjb9AYq6FqYDXt8ic1j6OKULVwc1Kc25T+X1j94bgnYQee3euVFEF5HtJj&#10;JmUPYxY7DIFbiCSKl3t1iqljyi7s6WqluKcifDLky5clian29zz3F6YsND/erdd37ZrHoG++5pkY&#10;KeV3gF6USy+dDUW66tTxfcqcjKE3CBulkEvqestnBwXswicwLIeTtZVdFwl2jsRR8QoMX9sig2NV&#10;ZKEY69xMWv6ZdMUWGtTl+lvijK4ZMeSZ6G1A+l3WPN1KNRf8TfVFa5H9hMO5DqK2gzekKrtuc1nB&#10;H+1Kf/7ntt8B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tdujfL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7BD3F0" wp14:editId="107E6586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9E6641C" id="Straight Connector 133" o:spid="_x0000_s1026" style="position:absolute;z-index:25185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vzuQEAALsDAAAOAAAAZHJzL2Uyb0RvYy54bWysU8Fu2zAMvQ/YPwi6L7bbZiiMOD2k2C7D&#10;GqzrB6iyFAuTRIHSYufvSymJO7TDMBS90KLI98hH0aubyVm2VxgN+I43i5oz5SX0xu86/vDzy6dr&#10;zmISvhcWvOr4QUV+s/74YTWGVl3AALZXyIjEx3YMHR9SCm1VRTkoJ+ICgvIU1IBOJHJxV/UoRmJ3&#10;trqo68/VCNgHBKlipNvbY5CvC7/WSqY7raNKzHacekvFYrGP2VbrlWh3KMJg5KkN8YYunDCeis5U&#10;tyIJ9hvNKypnJEIEnRYSXAVaG6mKBlLT1C/U3A8iqKKFhhPDPKb4frTy+36LzPT0dpeXnHnh6JHu&#10;EwqzGxLbgPc0QkCWozSrMcSWIBu/xZMXwxaz8Emjy1+SxKYy38M8XzUlJulyedVcXy2XnMlzrHoG&#10;BozpqwLH8qHj1vgsXbRi/y0mKkap5xRyciPH0uWUDlblZOt/KE1yqFhT0GWR1MYi2wtagf5Xk2UQ&#10;V8nMEG2snUH1v0Gn3AxTZbn+Fzhnl4rg0wx0xgP+rWqazq3qY/5Z9VFrlv0I/aE8RBkHbUhRdtrm&#10;vIJ/+gX+/M+tnwAAAP//AwBQSwMEFAAGAAgAAAAhAKWAyDHdAAAACAEAAA8AAABkcnMvZG93bnJl&#10;di54bWxMj81OhEAQhO8mvsOkTby5gxiXhaXZGH9OekD04HGW6QWyTA9hZgF9esd40GN1Vaq+zneL&#10;6cVEo+ssI1yvIhDEtdUdNwjvb09XGxDOK9aqt0wIn+RgV5yf5SrTduZXmirfiFDCLlMIrfdDJqWr&#10;WzLKrexAHLyDHY3yQY6N1KOaQ7npZRxFa2lUx2GhVQPdt1Qfq5NBSB6fq3KYH16+SpnIspys3xw/&#10;EC8vlrstCE+L/wvDD35AhyIw7e2JtRM9wjpNQxIhvk1ABD+Nb2IQ+9+DLHL5/4HiGwAA//8DAFBL&#10;AQItABQABgAIAAAAIQC2gziS/gAAAOEBAAATAAAAAAAAAAAAAAAAAAAAAABbQ29udGVudF9UeXBl&#10;c10ueG1sUEsBAi0AFAAGAAgAAAAhADj9If/WAAAAlAEAAAsAAAAAAAAAAAAAAAAALwEAAF9yZWxz&#10;Ly5yZWxzUEsBAi0AFAAGAAgAAAAhAMvey/O5AQAAuwMAAA4AAAAAAAAAAAAAAAAALgIAAGRycy9l&#10;Mm9Eb2MueG1sUEsBAi0AFAAGAAgAAAAhAKWAyDHdAAAACAEAAA8AAAAAAAAAAAAAAAAAEwQAAGRy&#10;cy9kb3ducmV2LnhtbFBLBQYAAAAABAAEAPMAAAAdBQAAAAA=&#10;" strokecolor="black [3040]">
                <w10:wrap anchorx="margin"/>
              </v:line>
            </w:pict>
          </mc:Fallback>
        </mc:AlternateContent>
      </w:r>
    </w:p>
    <w:p w14:paraId="548640B0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C097628" wp14:editId="7206CA60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2A450D6" id="Straight Connector 134" o:spid="_x0000_s1026" style="position:absolute;z-index:2518528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82uAEAALsDAAAOAAAAZHJzL2Uyb0RvYy54bWysU8GOEzEMvSPxD1HudKa7UK1Gne6hK7gg&#10;qFj4gGzG6UQkceSEdvr3OGk7iwAhhLhk4vg928/2rO8n78QBKFkMvVwuWikgaBxs2Pfyy+e3r+6k&#10;SFmFQTkM0MsTJHm/eflifYwd3OCIbgASHCSk7hh7OeYcu6ZJegSv0gIjBHYaJK8ym7RvBlJHju5d&#10;c9O2q+aINERCDSnx68PZKTc1vjGg80djEmThesm15XpSPZ/K2WzWqtuTiqPVlzLUP1ThlQ2cdA71&#10;oLIS38j+EspbTZjQ5IVG36AxVkPVwGqW7U9qHkcVoWrh5qQ4tyn9v7D6w2FHwg48u9vXUgTleUiP&#10;mZTdj1lsMQRuIZIoXu7VMaaOKduwo4uV4o6K8MmQL1+WJKba39PcX5iy0Pz45m61Wt7yGPTV1zwT&#10;I6X8DtCLcumls6FIV506vE+ZkzH0CmGjFHJOXW/55KCAXfgEhuVwsmVl10WCrSNxULwCw9dlkcGx&#10;KrJQjHVuJrV/Jl2whQZ1uf6WOKNrRgx5JnobkH6XNU/XUs0Zf1V91lpkP+FwqoOo7eANqcou21xW&#10;8Ee70p//uc13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KvCDza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098EA9A8" w14:textId="3159A945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B08978" wp14:editId="269674AC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1D6BA40" id="Straight Connector 135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NOtwEAALsDAAAOAAAAZHJzL2Uyb0RvYy54bWysU8GOEzEMvSPxD1HudDqLiqpRp3voCi4I&#10;KhY+IJtxOhFJHDmhnf49TtrOIkAIIS6ZOH7P9rM9m/vJO3EEShZDL9vFUgoIGgcbDr388vntq7UU&#10;KaswKIcBenmGJO+3L19sTrGDOxzRDUCCg4TUnWIvx5xj1zRJj+BVWmCEwE6D5FVmkw7NQOrE0b1r&#10;7pbLN80JaYiEGlLi14eLU25rfGNA54/GJMjC9ZJry/Wkej6Vs9luVHcgFUerr2Wof6jCKxs46Rzq&#10;QWUlvpH9JZS3mjChyQuNvkFjrIaqgdW0y5/UPI4qQtXCzUlxblP6f2H1h+OehB14dq9XUgTleUiP&#10;mZQ9jFnsMARuIZIoXu7VKaaOKbuwp6uV4p6K8MmQL1+WJKba3/PcX5iy0Py4Wq9X7ZrHoG++5pkY&#10;KeV3gF6USy+dDUW66tTxfcqcjKE3CBulkEvqestnBwXswicwLIeTtZVdFwl2jsRR8QoMX9sig2NV&#10;ZKEY69xMWv6ZdMUWGtTl+lvijK4ZMeSZ6G1A+l3WPN1KNRf8TfVFa5H9hMO5DqK2gzekKrtuc1nB&#10;H+1Kf/7ntt8B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0aoTTr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410F5159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0411A6" wp14:editId="1A25EA38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020F67C" id="Straight Connector 137" o:spid="_x0000_s1026" style="position:absolute;z-index:251856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IquAEAALsDAAAOAAAAZHJzL2Uyb0RvYy54bWysU8GOEzEMvSPxD1HudKa7oqxGne6hK7gg&#10;qFj4gGzG6UQkceSEdvr3OGk7iwAhhLhk4vg928/2rO8n78QBKFkMvVwuWikgaBxs2Pfyy+e3r+6k&#10;SFmFQTkM0MsTJHm/eflifYwd3OCIbgASHCSk7hh7OeYcu6ZJegSv0gIjBHYaJK8ym7RvBlJHju5d&#10;c9O2q+aINERCDSnx68PZKTc1vjGg80djEmThesm15XpSPZ/K2WzWqtuTiqPVlzLUP1ThlQ2cdA71&#10;oLIS38j+EspbTZjQ5IVG36AxVkPVwGqW7U9qHkcVoWrh5qQ4tyn9v7D6w2FHwg48u9s3UgTleUiP&#10;mZTdj1lsMQRuIZIoXu7VMaaOKduwo4uV4o6K8MmQL1+WJKba39PcX5iy0Pz4+m61Wt7yGPTV1zwT&#10;I6X8DtCLcumls6FIV506vE+ZkzH0CmGjFHJOXW/55KCAXfgEhuVwsmVl10WCrSNxULwCw9dlkcGx&#10;KrJQjHVuJrV/Jl2whQZ1uf6WOKNrRgx5JnobkH6XNU/XUs0Zf1V91lpkP+FwqoOo7eANqcou21xW&#10;8Ee70p//uc13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P9Ekiq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3B9722D0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377FA3" wp14:editId="38286509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65196CF" id="Straight Connector 138" o:spid="_x0000_s1026" style="position:absolute;z-index:251859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43twEAALsDAAAOAAAAZHJzL2Uyb0RvYy54bWysU1GP0zAMfkfiP0R9Z20PHZqqdfewE7wg&#10;mDj4AbnUWaNL4sgJa/fvcbKthwAhhO4ljePvs/3Z7uZudlYcgaJB31ftqqkEeIWD8Ye++vb1/Zt1&#10;JWKSfpAWPfTVCWJ1t339ajOFDm5wRDsACQ7iYzeFvhpTCl1dRzWCk3GFATw7NZKTiU061APJiaM7&#10;W980zbt6QhoCoYIY+fX+7Ky2Jb7WoNJnrSMkYfuKa0vlpHI+5rPebmR3IBlGoy5lyP+owknjOekS&#10;6l4mKb6T+S2UM4owok4rha5GrY2CooHVtM0vah5GGaBo4ebEsLQpvlxY9em4J2EGnt1bHpWXjof0&#10;kEiaw5jEDr3nFiKJ7OVeTSF2TNn5PV2sGPaUhc+aXP6yJDGX/p6W/sKchOLH2/X6tl3zGNTVVz8T&#10;A8X0AdCJfOkra3yWLjt5/BgTJ2PoFcJGLuScutzSyUIGW/8FNMvhZG1hl0WCnSVxlLwCw1ObZXCs&#10;gswUbaxdSM3fSRdspkFZrn8lLuiSEX1aiM54pD9lTfO1VH3GX1WftWbZjzicyiBKO3hDirLLNucV&#10;/Nku9Od/bvsD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Tc7uN7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B8D56D" wp14:editId="4DE07131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15D0ED8" id="Straight Connector 139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a4uQEAALsDAAAOAAAAZHJzL2Uyb0RvYy54bWysU8Fu2zAMvQ/YPwi6L7a7ZmiNOD2kaC/D&#10;FqztB6iyFAuTRIHSYufvRymJO2zDUBS70KLI98hH0aubyVm2VxgN+I43i5oz5SX0xu86/vR49+GK&#10;s5iE74UFrzp+UJHfrN+/W42hVRcwgO0VMiLxsR1Dx4eUQltVUQ7KibiAoDwFNaATiVzcVT2Kkdid&#10;rS7q+lM1AvYBQaoY6fb2GOTrwq+1kumr1lElZjtOvaVisdjnbKv1SrQ7FGEw8tSGeEMXThhPRWeq&#10;W5EE+4HmDypnJEIEnRYSXAVaG6mKBlLT1L+peRhEUEULDSeGeUzx/9HKL/stMtPT23285swLR4/0&#10;kFCY3ZDYBrynEQKyHKVZjSG2BNn4LZ68GLaYhU8aXf6SJDaV+R7m+aopMUmXy8vm6nK55EyeY9UL&#10;MGBM9wocy4eOW+OzdNGK/eeYqBilnlPIyY0cS5dTOliVk63/pjTJoWJNQZdFUhuLbC9oBfrvTZZB&#10;XCUzQ7SxdgbV/wadcjNMleV6LXDOLhXBpxnojAf8W9U0nVvVx/yz6qPWLPsZ+kN5iDIO2pCi7LTN&#10;eQV/9Qv85Z9b/wQAAP//AwBQSwMEFAAGAAgAAAAhAKWAyDHdAAAACAEAAA8AAABkcnMvZG93bnJl&#10;di54bWxMj81OhEAQhO8mvsOkTby5gxiXhaXZGH9OekD04HGW6QWyTA9hZgF9esd40GN1Vaq+zneL&#10;6cVEo+ssI1yvIhDEtdUdNwjvb09XGxDOK9aqt0wIn+RgV5yf5SrTduZXmirfiFDCLlMIrfdDJqWr&#10;WzLKrexAHLyDHY3yQY6N1KOaQ7npZRxFa2lUx2GhVQPdt1Qfq5NBSB6fq3KYH16+SpnIspys3xw/&#10;EC8vlrstCE+L/wvDD35AhyIw7e2JtRM9wjpNQxIhvk1ABD+Nb2IQ+9+DLHL5/4HiGwAA//8DAFBL&#10;AQItABQABgAIAAAAIQC2gziS/gAAAOEBAAATAAAAAAAAAAAAAAAAAAAAAABbQ29udGVudF9UeXBl&#10;c10ueG1sUEsBAi0AFAAGAAgAAAAhADj9If/WAAAAlAEAAAsAAAAAAAAAAAAAAAAALwEAAF9yZWxz&#10;Ly5yZWxzUEsBAi0AFAAGAAgAAAAhADPLhri5AQAAuwMAAA4AAAAAAAAAAAAAAAAALgIAAGRycy9l&#10;Mm9Eb2MueG1sUEsBAi0AFAAGAAgAAAAhAKWAyDHdAAAACAEAAA8AAAAAAAAAAAAAAAAAEwQAAGRy&#10;cy9kb3ducmV2LnhtbFBLBQYAAAAABAAEAPMAAAAdBQAAAAA=&#10;" strokecolor="black [3040]">
                <w10:wrap anchorx="margin"/>
              </v:line>
            </w:pict>
          </mc:Fallback>
        </mc:AlternateContent>
      </w:r>
    </w:p>
    <w:p w14:paraId="301F4F71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63404A" wp14:editId="18A633DF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E99EC99" id="Straight Connector 140" o:spid="_x0000_s1026" style="position:absolute;z-index:2518609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9StwEAALsDAAAOAAAAZHJzL2Uyb0RvYy54bWysU1GP0zAMfkfiP0R9Z20PmE7VunvYCV4Q&#10;TBz3A3Kps0YkceSEtfv3ONnWQ4AQQry4cezP9vfF3dzNzoojUDTo+6pdNZUAr3Aw/tBXj1/evbqt&#10;REzSD9Kih746Qazuti9fbKbQwQ2OaAcgwUV87KbQV2NKoavrqEZwMq4wgOegRnIysUuHeiA5cXVn&#10;65umWdcT0hAIFcTIt/fnYLUt9bUGlT5pHSEJ21c8WyqWin3Ktt5uZHcgGUajLmPIf5jCSeO56VLq&#10;XiYpvpH5pZQzijCiTiuFrkatjYLCgdm0zU9sHkYZoHBhcWJYZIr/r6z6eNyTMAO/3RvWx0vHj/SQ&#10;SJrDmMQOvWcJkUSOslZTiB1Ddn5PFy+GPWXisyaXv0xJzEXf06IvzEkovnx7u163r7mNusbqZ2Cg&#10;mN4DOpEPfWWNz9RlJ48fYuJmnHpNYScPcm5dTulkISdb/xk00+FmbUGXRYKdJXGUvALD1zbT4Fol&#10;M0O0sXYBNX8GXXIzDMpy/S1wyS4d0acF6IxH+l3XNF9H1ef8K+sz10z7CYdTeYgiB29IYXbZ5ryC&#10;P/oF/vzPbb8D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qyDPUr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3B20B573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7CDFBC" wp14:editId="7F9FDA61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9BCF66D" id="Straight Connector 141" o:spid="_x0000_s1026" style="position:absolute;z-index:251864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MqtwEAALsDAAAOAAAAZHJzL2Uyb0RvYy54bWysU8GOEzEMvSPxD1HudDorFlWjTvfQFVwQ&#10;VCx8QDbjdKJN4sgJ7fTvcdJ2FgFCCO0lE8d+tt+zZ303eScOQMli6GW7WEoBQeNgw76X376+f7OS&#10;ImUVBuUwQC9PkOTd5vWr9TF2cIMjugFIcJKQumPs5Zhz7Jom6RG8SguMENhpkLzKbNK+GUgdObt3&#10;zc1y+a45Ig2RUENK/Hp/dspNzW8M6PzZmARZuF5yb7meVM/Hcjabter2pOJo9aUN9R9deGUDF51T&#10;3ausxHeyv6XyVhMmNHmh0TdojNVQOTCbdvkLm4dRRahcWJwUZ5nSy6XVnw47Enbg2b1tpQjK85Ae&#10;Mim7H7PYYggsIZIoXtbqGFPHkG3Y0cVKcUeF+GTIly9TElPV9zTrC1MWmh9vV6vbdsVj0Fdf8wyM&#10;lPIHQC/KpZfOhkJdderwMWUuxqHXEDZKI+fS9ZZPDkqwC1/AMB0u1lZ0XSTYOhIHxSswPFUanKtG&#10;Foixzs2g5d9Bl9gCg7pc/wqco2tFDHkGehuQ/lQ1T9dWzTn+yvrMtdB+xOFUB1Hl4A2pKl22uazg&#10;z3aFP/9zmx8A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0UjTKr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89A616" wp14:editId="65B574BA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3527ECB" id="Straight Connector 142" o:spid="_x0000_s1026" style="position:absolute;z-index:251863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2yuAEAALsDAAAOAAAAZHJzL2Uyb0RvYy54bWysU8Fu2zAMvQ/oPwi6N7aDZCiMOD2k2C7F&#10;FqzbB6iyFAuTRIFSY+fvRymJO3TDMAy70KLI98hH0Zv7yVl2VBgN+I43i5oz5SX0xh86/u3rh9s7&#10;zmISvhcWvOr4SUV+v715txlDq5YwgO0VMiLxsR1Dx4eUQltVUQ7KibiAoDwFNaATiVw8VD2Kkdid&#10;rZZ1/b4aAfuAIFWMdPtwDvJt4ddayfRZ66gSsx2n3lKxWOxzttV2I9oDijAYeWlD/EMXThhPRWeq&#10;B5EEe0HzC5UzEiGCTgsJrgKtjVRFA6lp6jdqngYRVNFCw4lhHlP8f7Ty03GPzPT0dqslZ144eqSn&#10;hMIchsR24D2NEJDlKM1qDLElyM7v8eLFsMcsfNLo8pcksanM9zTPV02JSbpcr5q71XrNmbzGqldg&#10;wJg+KnAsHzpujc/SRSuOjzFRMUq9ppCTGzmXLqd0sionW/9FaZJDxZqCLoukdhbZUdAK9N+bLIO4&#10;SmaGaGPtDKr/DLrkZpgqy/W3wDm7VASfZqAzHvB3VdN0bVWf86+qz1qz7GfoT+UhyjhoQ4qyyzbn&#10;FfzZL/DXf277Aw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N7atsr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70DDC288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D4C027F" wp14:editId="6808B6CC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DB70884" id="Straight Connector 143" o:spid="_x0000_s1026" style="position:absolute;z-index:2518650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JOuAEAALsDAAAOAAAAZHJzL2Uyb0RvYy54bWysU8GOEzEMvSPxD1HudKa7UK1Gne6hK7gg&#10;qFj4gGzG6UQkceSEdvr3OGk7iwAhhLhk4vg928/2rO8n78QBKFkMvVwuWikgaBxs2Pfyy+e3r+6k&#10;SFmFQTkM0MsTJHm/eflifYwd3OCIbgASHCSk7hh7OeYcu6ZJegSv0gIjBHYaJK8ym7RvBlJHju5d&#10;c9O2q+aINERCDSnx68PZKTc1vjGg80djEmThesm15XpSPZ/K2WzWqtuTiqPVlzLUP1ThlQ2cdA71&#10;oLIS38j+EspbTZjQ5IVG36AxVkPVwGqW7U9qHkcVoWrh5qQ4tyn9v7D6w2FHwg48u9e3UgTleUiP&#10;mZTdj1lsMQRuIZIoXu7VMaaOKduwo4uV4o6K8MmQL1+WJKba39PcX5iy0Pz45m61Wt7yGPTV1zwT&#10;I6X8DtCLcumls6FIV506vE+ZkzH0CmGjFHJOXW/55KCAXfgEhuVwsmVl10WCrSNxULwCw9dlkcGx&#10;KrJQjHVuJrV/Jl2whQZ1uf6WOKNrRgx5JnobkH6XNU/XUs0Zf1V91lpkP+FwqoOo7eANqcou21xW&#10;8Ee70p//uc13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P+mUk6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086988E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55686A" wp14:editId="6893A889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0B9C011" id="Straight Connector 72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PlXtgEAALkDAAAOAAAAZHJzL2Uyb0RvYy54bWysU8GOEzEMvSPxD1HudDqVFqpRp3voCi4I&#10;KhY+IJtxOhFJHDmhnf49TtrOIkAIIS6eOPZ79nM8m/vJO3EEShZDL9vFUgoIGgcbDr388vntq7UU&#10;KaswKIcBenmGJO+3L19sTrGDFY7oBiDBJCF1p9jLMefYNU3SI3iVFhghcNAgeZXZpUMzkDoxu3fN&#10;arl83ZyQhkioISW+fbgE5bbyGwM6fzQmQRaul9xbrpaqfSq22W5UdyAVR6uvbah/6MIrG7joTPWg&#10;shLfyP5C5a0mTGjyQqNv0BiroWpgNe3yJzWPo4pQtfBwUpzHlP4frf5w3JOwQy/frKQIyvMbPWZS&#10;9jBmscMQeIJIgoM8qVNMHQN2YU9XL8U9FdmTIV++LEhMdbrnebowZaH58m69vmvX/Aj6FmuegZFS&#10;fgfoRTn00tlQhKtOHd+nzMU49ZbCTmnkUrqe8tlBSXbhExgWw8Xaiq5rBDtH4qh4AYavbZHBXDWz&#10;QIx1bgYt/wy65hYY1NX6W+CcXStiyDPQ24D0u6p5urVqLvk31RetRfYTDuf6EHUcvB9V2XWXywL+&#10;6Ff48x+3/Q4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B3FPlXtgEAALk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B57DB1" wp14:editId="64A3B4AF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E530165" id="Straight Connector 73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EVuAEAALkDAAAOAAAAZHJzL2Uyb0RvYy54bWysU01v2zAMvRfYfxB0X2x3TVsYcXpIsV2G&#10;LWi7H6DKVCxMX6C02Pn3o5TEHbZhKIpdaFHke+Sj6NXdZA3bA0btXcebRc0ZOOl77XYd//b08f0t&#10;ZzEJ1wvjHXT8AJHfrd9drMbQwqUfvOkBGZG42I6h40NKoa2qKAewIi58AEdB5dGKRC7uqh7FSOzW&#10;VJd1fV2NHvuAXkKMdHt/DPJ14VcKZPqqVITETMept1QsFvucbbVeiXaHIgxantoQb+jCCu2o6Ex1&#10;L5JgP1D/QWW1RB+9SgvpbeWV0hKKBlLT1L+peRxEgKKFhhPDPKb4/2jll/0Wme47fvOBMycsvdFj&#10;QqF3Q2Ib7xxN0COjIE1qDLElwMZt8eTFsMUse1Jo85cEsalM9zBPF6bEJF0ur5rbq+WSM3mOVS/A&#10;gDF9Am9ZPnTcaJeFi1bsP8dExSj1nEJObuRYupzSwUBONu4BFImhYk1BlzWCjUG2F7QA/fcmyyCu&#10;kpkhShszg+p/g065GQZltV4LnLNLRe/SDLTaefxb1TSdW1XH/LPqo9Ys+9n3h/IQZRy0H0XZaZfz&#10;Av7qF/jLH7f+C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n5yBFbgBAAC5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53B58252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577F0E" wp14:editId="72B221FC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CCBB525" id="Straight Connector 74" o:spid="_x0000_s1026" style="position:absolute;z-index:2517708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XetwEAALkDAAAOAAAAZHJzL2Uyb0RvYy54bWysU8GOEzEMvSPxD1HudNoFymrU6R66gguC&#10;ioUPyGacTkQSR07oTP8eJ21nESCEEBdPHPs9+zmezd3knTgCJYuhk6vFUgoIGnsbDp388vnti1sp&#10;UlahVw4DdPIESd5tnz/bjLGFGxzQ9UCCSUJqx9jJIefYNk3SA3iVFhghcNAgeZXZpUPTkxqZ3bvm&#10;ZrlcNyNSHwk1pMS39+eg3FZ+Y0Dnj8YkyMJ1knvL1VK1j8U2241qD6TiYPWlDfUPXXhlAxedqe5V&#10;VuIb2V+ovNWECU1eaPQNGmM1VA2sZrX8Sc3DoCJULTycFOcxpf9Hqz8c9yRs38k3r6QIyvMbPWRS&#10;9jBkscMQeIJIgoM8qTGmlgG7sKeLl+KeiuzJkC9fFiSmOt3TPF2YstB8+fp2vV695EfQ11jzBIyU&#10;8jtAL8qhk86GIly16vg+ZS7GqdcUdkoj59L1lE8OSrILn8CwGC62qui6RrBzJI6KF6D/uioymKtm&#10;Foixzs2g5Z9Bl9wCg7pafwucs2tFDHkGehuQflc1T9dWzTn/qvqstch+xP5UH6KOg/ejKrvsclnA&#10;H/0Kf/rjtt8B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3iql3rcBAAC5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2C09400C" w14:textId="21B704EA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BDA3E2" wp14:editId="756098FB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5866130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0226DA" id="Straight Connector 64" o:spid="_x0000_s1026" style="position:absolute;z-index:2517565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2.55pt" to="461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1VtwEAALkDAAAOAAAAZHJzL2Uyb0RvYy54bWysU8GOEzEMvSPxD1HudKYLVKtRp3voCi4I&#10;Kpb9gGzG6UQkceSETvv3OGk7iwAhhLh44tjv2c/xrO+O3okDULIYerlctFJA0DjYsO/l45d3r26l&#10;SFmFQTkM0MsTJHm3efliPcUObnBENwAJJgmpm2Ivx5xj1zRJj+BVWmCEwEGD5FVml/bNQGpidu+a&#10;m7ZdNRPSEAk1pMS39+eg3FR+Y0DnT8YkyML1knvL1VK1T8U2m7Xq9qTiaPWlDfUPXXhlAxedqe5V&#10;VuIb2V+ovNWECU1eaPQNGmM1VA2sZtn+pOZhVBGqFh5OivOY0v+j1R8POxJ26OXqjRRBeX6jh0zK&#10;7scsthgCTxBJcJAnNcXUMWAbdnTxUtxRkX005MuXBYljne5pni4cs9B8+fZ2tVq+5kfQ11jzDIyU&#10;8ntAL8qhl86GIlx16vAhZS7GqdcUdkoj59L1lE8OSrILn8GwGC62rOi6RrB1JA6KF2D4uiwymKtm&#10;Foixzs2g9s+gS26BQV2tvwXO2bUihjwDvQ1Iv6uaj9dWzTn/qvqstch+wuFUH6KOg/ejKrvsclnA&#10;H/0Kf/7jNt8BAAD//wMAUEsDBBQABgAIAAAAIQAz+seM3AAAAAYBAAAPAAAAZHJzL2Rvd25yZXYu&#10;eG1sTI/BTsMwEETvSP0Haytxo06DoG2IU1UFTnAIgUOPbrwkUeN1FLtJ4OtZ1AMcZ2c18ybdTrYV&#10;A/a+caRguYhAIJXONFQp+Hh/vlmD8EGT0a0jVPCFHrbZ7CrViXEjveFQhEpwCPlEK6hD6BIpfVmj&#10;1X7hOiT2Pl1vdWDZV9L0euRw28o4iu6l1Q1xQ6073NdYnoqzVbB6einybnx8/c7lSub54ML6dFDq&#10;ej7tHkAEnMLfM/ziMzpkzHR0ZzJetAp4SFAQ3y1BsLuJb3nI8XKQWSr/42c/AAAA//8DAFBLAQIt&#10;ABQABgAIAAAAIQC2gziS/gAAAOEBAAATAAAAAAAAAAAAAAAAAAAAAABbQ29udGVudF9UeXBlc10u&#10;eG1sUEsBAi0AFAAGAAgAAAAhADj9If/WAAAAlAEAAAsAAAAAAAAAAAAAAAAALwEAAF9yZWxzLy5y&#10;ZWxzUEsBAi0AFAAGAAgAAAAhAMQJ3VW3AQAAuQMAAA4AAAAAAAAAAAAAAAAALgIAAGRycy9lMm9E&#10;b2MueG1sUEsBAi0AFAAGAAgAAAAhADP6x4zcAAAABg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79EAE6B8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A2AAD8" wp14:editId="0F80EBA0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B4ABDF9" id="Straight Connector 65" o:spid="_x0000_s1026" style="position:absolute;z-index:2517585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UaTtwEAALkDAAAOAAAAZHJzL2Uyb0RvYy54bWysU8GOEzEMvSPxD1HudDqLtlqNOt1DV3BB&#10;ULHwAdmM04lI4sgJ7fTvcdJ2Fi0IIcTFE8d+z36OZ30/eScOQMli6GW7WEoBQeNgw76XX7+8e3Mn&#10;RcoqDMphgF6eIMn7zetX62Ps4AZHdAOQYJKQumPs5Zhz7Jom6RG8SguMEDhokLzK7NK+GUgdmd27&#10;5ma5XDVHpCESakiJbx/OQbmp/MaAzp+MSZCF6yX3lqulap+KbTZr1e1JxdHqSxvqH7rwygYuOlM9&#10;qKzEd7K/UHmrCROavNDoGzTGaqgaWE27fKHmcVQRqhYeTorzmNL/o9UfDzsSdujl6laKoDy/0WMm&#10;ZfdjFlsMgSeIJDjIkzrG1DFgG3Z08VLcUZE9GfLly4LEVKd7mqcLUxaaL2/vVqv2LT+CvsaaZ2Ck&#10;lN8DelEOvXQ2FOGqU4cPKXMxTr2msFMaOZeup3xyUJJd+AyGxXCxtqLrGsHWkTgoXoDhW1tkMFfN&#10;LBBjnZtByz+DLrkFBnW1/hY4Z9eKGPIM9DYg/a5qnq6tmnP+VfVZa5H9hMOpPkQdB+9HVXbZ5bKA&#10;P/sV/vzHbX4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nvlGk7cBAAC5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00D55287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1C5BDF" wp14:editId="56FD4115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7FC1732" id="Straight Connector 153" o:spid="_x0000_s1026" style="position:absolute;z-index:25188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yvtwEAALsDAAAOAAAAZHJzL2Uyb0RvYy54bWysU8GOEzEMvSPxD1HudDqLiqpRp3voCi4I&#10;KhY+IJtxOhFJHDmhnf49TtrOIkAIIS6ZOH7P9rM9m/vJO3EEShZDL9vFUgoIGgcbDr388vntq7UU&#10;KaswKIcBenmGJO+3L19sTrGDOxzRDUCCg4TUnWIvx5xj1zRJj+BVWmCEwE6D5FVmkw7NQOrE0b1r&#10;7pbLN80JaYiEGlLi14eLU25rfGNA54/GJMjC9ZJry/Wkej6Vs9luVHcgFUerr2Wof6jCKxs46Rzq&#10;QWUlvpH9JZS3mjChyQuNvkFjrIaqgdW0y5/UPI4qQtXCzUlxblP6f2H1h+OehB14dqvXUgTleUiP&#10;mZQ9jFnsMARuIZIoXu7VKaaOKbuwp6uV4p6K8MmQL1+WJKba3/PcX5iy0Py4Wq9X7ZrHoG++5pkY&#10;KeV3gF6USy+dDUW66tTxfcqcjKE3CBulkEvqestnBwXswicwLIeTtZVdFwl2jsRR8QoMX9sig2NV&#10;ZKEY69xMWv6ZdMUWGtTl+lvijK4ZMeSZ6G1A+l3WPN1KNRf8TfVFa5H9hMO5DqK2gzekKrtuc1nB&#10;H+1Kf/7ntt8B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r7Ycr7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CB69443" wp14:editId="1362B764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6C081DC" id="Straight Connector 154" o:spid="_x0000_s1026" style="position:absolute;z-index:251879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8ZuAEAALsDAAAOAAAAZHJzL2Uyb0RvYy54bWysU01v2zAMvQ/YfxB0X2wXyVAYcXpIsV2K&#10;LVi3H6DKVCxMX6DU2Pn3o5TEHdpiGIpeaFHke+Sj6PXNZA07AEbtXcebRc0ZOOl77fYd//Xzy6dr&#10;zmISrhfGO+j4ESK/2Xz8sB5DC1d+8KYHZETiYjuGjg8phbaqohzAirjwARwFlUcrErm4r3oUI7Fb&#10;U13V9edq9NgH9BJipNvbU5BvCr9SINN3pSIkZjpOvaVisdiHbKvNWrR7FGHQ8tyGeEMXVmhHRWeq&#10;W5EEe0T9gspqiT56lRbS28orpSUUDaSmqZ+puR9EgKKFhhPDPKb4frTy22GHTPf0dqslZ05YeqT7&#10;hELvh8S23jkaoUeWozSrMcSWIFu3w7MXww6z8EmhzV+SxKYy3+M8X5gSk3S5WjbXy9WKM3mJVU/A&#10;gDF9BW9ZPnTcaJeli1Yc7mKiYpR6SSEnN3IqXU7paCAnG/cDFMmhYk1Bl0WCrUF2ELQC/e8myyCu&#10;kpkhShszg+p/g865GQZluf4XOGeXit6lGWi18/ha1TRdWlWn/Ivqk9Ys+8H3x/IQZRy0IUXZeZvz&#10;Cv7tF/jTP7f5Aw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eb9PGb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12CBB64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D224421" wp14:editId="369C86CC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53910D1" id="Straight Connector 155" o:spid="_x0000_s1026" style="position:absolute;z-index:2518814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DluAEAALsDAAAOAAAAZHJzL2Uyb0RvYy54bWysU01v2zAMvQ/ofxB0b2y3SFAYcXpIsV2K&#10;LVi3H6DKVCxMX6C02Pn3o5TEHbphGIpeZFF8j+Qj6fX9ZA07AEbtXcebRc0ZOOl77fYd//7t4/Ud&#10;ZzEJ1wvjHXT8CJHfb64+rMfQwo0fvOkBGQVxsR1Dx4eUQltVUQ5gRVz4AI6cyqMViUzcVz2KkaJb&#10;U93U9aoaPfYBvYQY6fXh5OSbEl8pkOmLUhESMx2n2lI5sZzP+aw2a9HuUYRBy3MZ4g1VWKEdJZ1D&#10;PYgk2E/Uf4SyWqKPXqWF9LbySmkJRQOpaepXap4GEaBooebEMLcpvl9Y+fmwQ6Z7mt1yyZkTlob0&#10;lFDo/ZDY1jtHLfTIspd6NYbYEmXrdni2YthhFj4ptPlLkthU+nuc+wtTYpIel3erVXNLY5AXX/VC&#10;DBjTJ/CW5UvHjXZZumjF4TEmSkbQC4SMXMgpdbmlo4EMNu4rKJJDyZrCLosEW4PsIGgF+h9NlkGx&#10;CjJTlDZmJtX/Jp2xmQZluf6XOKNLRu/STLTaefxb1jRdSlUn/EX1SWuW/ez7YxlEaQdtSFF23ua8&#10;gr/bhf7yz21+AQ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LGvsOW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5A753417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8A59250" wp14:editId="42EAE7A5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C1F5080" id="Straight Connector 156" o:spid="_x0000_s1026" style="position:absolute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qKtwEAALsDAAAOAAAAZHJzL2Uyb0RvYy54bWysU8GOEzEMvSPxD1HudDordVWNOt1DV3BB&#10;ULHwAdmM04lI4sgJnfbvcdJ2FgFCCHHJxPF7tp/t2TycvBNHoGQx9LJdLKWAoHGw4dDLL5/fvllL&#10;kbIKg3IYoJdnSPJh+/rVZood3OGIbgASHCSkboq9HHOOXdMkPYJXaYERAjsNkleZTTo0A6mJo3vX&#10;3C2X982ENERCDSnx6+PFKbc1vjGg80djEmThesm15XpSPZ/L2Ww3qjuQiqPV1zLUP1ThlQ2cdA71&#10;qLIS38j+EspbTZjQ5IVG36AxVkPVwGra5U9qnkYVoWrh5qQ4tyn9v7D6w3FPwg48u9W9FEF5HtJT&#10;JmUPYxY7DIFbiCSKl3s1xdQxZRf2dLVS3FMRfjLky5cliVPt73nuL5yy0Py4Wq9X7ZrHoG++5oUY&#10;KeV3gF6USy+dDUW66tTxfcqcjKE3CBulkEvqestnBwXswicwLIeTtZVdFwl2jsRR8QoMX9sig2NV&#10;ZKEY69xMWv6ZdMUWGtTl+lvijK4ZMeSZ6G1A+l3WfLqVai74m+qL1iL7GYdzHURtB29IVXbd5rKC&#10;P9qV/vLPbb8D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Uzy6ir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8C583F3" wp14:editId="5C63E767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2907CB1" id="Straight Connector 157" o:spid="_x0000_s1026" style="position:absolute;z-index:251883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IFuAEAALsDAAAOAAAAZHJzL2Uyb0RvYy54bWysU8GOEzEMvSPxD1HudDqrLaxGne6hK7gg&#10;qFj4gGzG6UQkceSEdvr3OGk7iwAhhLh44tjv2c/xrO8n78QBKFkMvWwXSykgaBxs2Pfyy+e3r+6k&#10;SFmFQTkM0MsTJHm/eflifYwd3OCIbgASTBJSd4y9HHOOXdMkPYJXaYERAgcNkleZXdo3A6kjs3vX&#10;3CyXr5sj0hAJNaTEtw/noNxUfmNA54/GJMjC9ZJ7y9VStU/FNpu16vak4mj1pQ31D114ZQMXnake&#10;VFbiG9lfqLzVhAlNXmj0DRpjNVQNrKZd/qTmcVQRqhYeTorzmNL/o9UfDjsSduC3W72RIijPj/SY&#10;Sdn9mMUWQ+ARIokS5VkdY+oYsg07ungp7qgInwz58mVJYqrzPc3zhSkLzZer2/budrWSQl9jzTMw&#10;UsrvAL0oh146G4p01anD+5S5GKdeU9gpjZxL11M+OSjJLnwCw3K4WFvRdZFg60gcFK/A8LUtMpir&#10;ZhaIsc7NoOWfQZfcAoO6XH8LnLNrRQx5BnobkH5XNU/XVs05/6r6rLXIfsLhVB+ijoM3pCq7bHNZ&#10;wR/9Cn/+5zbfA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LTnSBb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5D5C4A91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B14A5B" wp14:editId="4F7E937F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9578BF1" id="Straight Connector 158" o:spid="_x0000_s1026" style="position:absolute;z-index:2518855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2cuAEAALsDAAAOAAAAZHJzL2Uyb0RvYy54bWysU1GP0zAMfkfiP0R9Z20P3XSq1t3DTvCC&#10;YOLgB+RSZ41I4sgJa/fvcbKthw6EEOIljePvs/3Z7uZ+dlYcgaJB31ftqqkEeIWD8Ye++vrl3Zu7&#10;SsQk/SAteuirE8Tqfvv61WYKHdzgiHYAEhzEx24KfTWmFLq6jmoEJ+MKA3h2aiQnE5t0qAeSE0d3&#10;tr5pmnU9IQ2BUEGM/PpwdlbbEl9rUOmT1hGSsH3FtaVyUjmf8llvN7I7kAyjUZcy5D9U4aTxnHQJ&#10;9SCTFN/J/BLKGUUYUaeVQlej1kZB0cBq2uaFmsdRBihauDkxLG2K/y+s+njckzADz+6WR+Wl4yE9&#10;JpLmMCaxQ++5hUgie7lXU4gdU3Z+Txcrhj1l4bMml78sScylv6elvzAnofjx9m69bt/yGNTVVz8T&#10;A8X0HtCJfOkra3yWLjt5/BATJ2PoFcJGLuScutzSyUIGW/8ZNMvhZG1hl0WCnSVxlLwCw7c2y+BY&#10;BZkp2li7kJo/ky7YTIOyXH9LXNAlI/q0EJ3xSL/LmuZrqfqMv6o+a82yn3A4lUGUdvCGFGWXbc4r&#10;+LNd6M//3PYH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C3LTZy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45ED5484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6E51E54" wp14:editId="6EC937B5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78A3D748" id="Straight Connector 159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HktwEAALsDAAAOAAAAZHJzL2Uyb0RvYy54bWysU02PEzEMvSPxH6Lc6cysVFRGne6hK7gg&#10;qFj4AdmM04lI4sgJ/fj3OGk7iwAhhLhk4vg928/2rO9P3okDULIYBtktWikgaBxt2A/yy+e3r1ZS&#10;pKzCqBwGGOQZkrzfvHyxPsYe7nBCNwIJDhJSf4yDnHKOfdMkPYFXaYERAjsNkleZTdo3I6kjR/eu&#10;uWvb180RaYyEGlLi14eLU25qfGNA54/GJMjCDZJry/Wkej6Vs9msVb8nFSerr2Wof6jCKxs46Rzq&#10;QWUlvpH9JZS3mjChyQuNvkFjrIaqgdV07U9qHicVoWrh5qQ4tyn9v7D6w2FHwo48u+UbKYLyPKTH&#10;TMrupyy2GAK3EEkUL/fqGFPPlG3Y0dVKcUdF+MmQL1+WJE61v+e5v3DKQvPjcrVadiseg775mmdi&#10;pJTfAXpRLoN0NhTpqleH9ylzMobeIGyUQi6p6y2fHRSwC5/AsBxO1lV2XSTYOhIHxSswfu2KDI5V&#10;kYVirHMzqf0z6YotNKjL9bfEGV0zYsgz0duA9Lus+XQr1VzwN9UXrUX2E47nOojaDt6Qquy6zWUF&#10;f7Qr/fmf23wH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V6NR5L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6B07A0" wp14:editId="7D105C1D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965FE46" id="Straight Connector 160" o:spid="_x0000_s1026" style="position:absolute;z-index:251887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hbuAEAALsDAAAOAAAAZHJzL2Uyb0RvYy54bWysU02PEzEMvSPxH6Lc6cystqvVqNM9dAUX&#10;BBULPyCbcToRSRw5oR//HidtZxEghBAXTxz72X4vntXD0TuxB0oWwyC7RSsFBI2jDbtBfvn89s29&#10;FCmrMCqHAQZ5giQf1q9frQ6xhxuc0I1AgouE1B/iIKecY980SU/gVVpghMBBg+RVZpd2zUjqwNW9&#10;a27a9q45II2RUENKfPt4Dsp1rW8M6PzRmARZuEHybLlaqva52Ga9Uv2OVJysvoyh/mEKr2zgpnOp&#10;R5WV+Eb2l1LeasKEJi80+gaNsRoqB2bTtT+xeZpUhMqFxUlxlin9v7L6w35Lwo78dnesT1CeH+kp&#10;k7K7KYsNhsASIokSZa0OMfUM2YQtXbwUt1SIHw358mVK4lj1Pc36wjELzZfL2+7+drmUQl9jzQsw&#10;UsrvAL0oh0E6Gwp11av9+5S5GadeU9gpg5xb11M+OSjJLnwCw3S4WVfRdZFg40jsFa/A+LUrNLhW&#10;zSwQY52bQe2fQZfcAoO6XH8LnLNrRwx5BnobkH7XNR+vo5pz/pX1mWuh/YzjqT5ElYM3pDK7bHNZ&#10;wR/9Cn/559bfAQ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IkB4W7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3CD01C94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7AAC050" wp14:editId="6CA0BFF6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477ED51" id="Straight Connector 161" o:spid="_x0000_s1026" style="position:absolute;z-index:2518896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entwEAALsDAAAOAAAAZHJzL2Uyb0RvYy54bWysU8GOEzEMvSPxD1HudDqLqFajTvfQFVwQ&#10;VCx8QDbjdKJN4sgJ7fTvcdJ2FgFCCO0lE8d+tt+zZ303eScOQMli6GW7WEoBQeNgw76X376+f3Mr&#10;RcoqDMphgF6eIMm7zetX62Ps4AZHdAOQ4CQhdcfYyzHn2DVN0iN4lRYYIbDTIHmV2aR9M5A6cnbv&#10;mpvlctUckYZIqCElfr0/O+Wm5jcGdP5sTIIsXC+5t1xPqudjOZvNWnV7UnG0+tKG+o8uvLKBi86p&#10;7lVW4jvZ31J5qwkTmrzQ6Bs0xmqoHJhNu/yFzcOoIlQuLE6Ks0zp5dLqT4cdCTvw7FatFEF5HtJD&#10;JmX3YxZbDIElRBLFy1odY+oYsg07ulgp7qgQnwz58mVKYqr6nmZ9YcpC8+O729Wqfctj0Fdf8wyM&#10;lPIHQC/KpZfOhkJdderwMWUuxqHXEDZKI+fS9ZZPDkqwC1/AMB0u1lZ0XSTYOhIHxSswPFUanKtG&#10;Foixzs2g5d9Bl9gCg7pc/wqco2tFDHkGehuQ/lQ1T9dWzTn+yvrMtdB+xOFUB1Hl4A2pKl22uazg&#10;z3aFP/9zmx8AAAD//wMAUEsDBBQABgAIAAAAIQDOdbm+2wAAAAYBAAAPAAAAZHJzL2Rvd25yZXYu&#10;eG1sTI/NToRAEITvJr7DpE28uY2Y7K7IsDH+nPSA6MHjLNMCWaaHMLOAPr1tPOixujpVX+W7xfVq&#10;ojF0njVcrhJQxLW3HTca3l4fL7agQjRsTe+ZNHxSgF1xepKbzPqZX2iqYqMkhENmNLQxDhliqFty&#10;Jqz8QCzehx+diSLHBu1oZgl3PaZJskZnOpaG1gx011J9qI5Ow+bhqSqH+f75q8QNluXk4/bwrvX5&#10;2XJ7AyrSEv+e4Qdf0KEQpr0/sg2q1yBDooZ0nYIS9zq9kiH73wMWOf7HL74BAAD//wMAUEsBAi0A&#10;FAAGAAgAAAAhALaDOJL+AAAA4QEAABMAAAAAAAAAAAAAAAAAAAAAAFtDb250ZW50X1R5cGVzXS54&#10;bWxQSwECLQAUAAYACAAAACEAOP0h/9YAAACUAQAACwAAAAAAAAAAAAAAAAAvAQAAX3JlbHMvLnJl&#10;bHNQSwECLQAUAAYACAAAACEA6lCHp7cBAAC7AwAADgAAAAAAAAAAAAAAAAAuAgAAZHJzL2Uyb0Rv&#10;Yy54bWxQSwECLQAUAAYACAAAACEAznW5vtsAAAAG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</w:p>
    <w:p w14:paraId="6DF126CB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3E9F11" wp14:editId="06691277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4A87295B" id="Straight Connector 162" o:spid="_x0000_s1026" style="position:absolute;z-index:251892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3ItwEAALsDAAAOAAAAZHJzL2Uyb0RvYy54bWysU8GOEzEMvSPxD1HudDqVdlWNOt1DV3BB&#10;ULHwAdmM04lI4sgJnfbvcdJ2FgFCCHHJxPF7tp/t2TycvBNHoGQx9LJdLKWAoHGw4dDLL5/fvllL&#10;kbIKg3IYoJdnSPJh+/rVZoodrHBENwAJDhJSN8VejjnHrmmSHsGrtMAIgZ0GyavMJh2agdTE0b1r&#10;VsvlfTMhDZFQQ0r8+nhxym2Nbwzo/NGYBFm4XnJtuZ5Uz+dyNtuN6g6k4mj1tQz1D1V4ZQMnnUM9&#10;qqzEN7K/hPJWEyY0eaHRN2iM1VA1sJp2+ZOap1FFqFq4OSnObUr/L6z+cNyTsAPP7n4lRVCeh/SU&#10;SdnDmMUOQ+AWIoni5V5NMXVM2YU9Xa0U91SEnwz58mVJ4lT7e577C6csND/erdd37ZrHoG++5oUY&#10;KeV3gF6USy+dDUW66tTxfcqcjKE3CBulkEvqestnBwXswicwLIeTtZVdFwl2jsRR8QoMX9sig2NV&#10;ZKEY69xMWv6ZdMUWGtTl+lvijK4ZMeSZ6G1A+l3WfLqVai74m+qL1iL7GYdzHURtB29IVXbd5rKC&#10;P9qV/vLPbb8DAAD//wMAUEsDBBQABgAIAAAAIQALbDoQ3gAAAAgBAAAPAAAAZHJzL2Rvd25yZXYu&#10;eG1sTI/NTsMwEITvSLyDtUjc2k2DQts0ToX4OcEhBA4c3XibRI3XUewmgafHiAMcZ2c08222n00n&#10;Rhpca1nCahmBIK6sbrmW8P72tNiAcF6xVp1lkvBJDvb55UWmUm0nfqWx9LUIJexSJaHxvk8RXdWQ&#10;UW5pe+LgHe1glA9yqFEPagrlpsM4im7RqJbDQqN6um+oOpVnI2H9+FwW/fTw8lXgGotitH5z+pDy&#10;+mq+24HwNPu/MPzgB3TIA9PBnlk70UlYrJKQlBAnWxDB38bJDYjD7wHzDP8/kH8DAAD//wMAUEsB&#10;Ai0AFAAGAAgAAAAhALaDOJL+AAAA4QEAABMAAAAAAAAAAAAAAAAAAAAAAFtDb250ZW50X1R5cGVz&#10;XS54bWxQSwECLQAUAAYACAAAACEAOP0h/9YAAACUAQAACwAAAAAAAAAAAAAAAAAvAQAAX3JlbHMv&#10;LnJlbHNQSwECLQAUAAYACAAAACEACMONyLcBAAC7AwAADgAAAAAAAAAAAAAAAAAuAgAAZHJzL2Uy&#10;b0RvYy54bWxQSwECLQAUAAYACAAAACEAC2w6EN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7F6170E" wp14:editId="06DF33EE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9D213DC" id="Straight Connector 163" o:spid="_x0000_s1026" style="position:absolute;z-index:251891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VHuQEAALsDAAAOAAAAZHJzL2Uyb0RvYy54bWysU8Fu2zAMvQ/oPwi6N7a7piiMOD2kWC/D&#10;FqzrB6iyFAuTRIHSYufvRymJO2zFMBS90KLI98hH0au7yVm2VxgN+I43i5oz5SX0xu86/vT90+Ut&#10;ZzEJ3wsLXnX8oCK/W198WI2hVVcwgO0VMiLxsR1Dx4eUQltVUQ7KibiAoDwFNaATiVzcVT2Kkdid&#10;ra7q+qYaAfuAIFWMdHt/DPJ14ddayfRV66gSsx2n3lKxWOxzttV6JdodijAYeWpDvKELJ4ynojPV&#10;vUiC/UTzF5UzEiGCTgsJrgKtjVRFA6lp6j/UPA4iqKKFhhPDPKb4frTyy36LzPT0djcfOfPC0SM9&#10;JhRmNyS2Ae9phIAsR2lWY4gtQTZ+iycvhi1m4ZNGl78kiU1lvod5vmpKTNLl8rq5vV4uOZPnWPUC&#10;DBjTgwLH8qHj1vgsXbRi/zkmKkap5xRyciPH0uWUDlblZOu/KU1yqFhT0GWR1MYi2wtagf5Hk2UQ&#10;V8nMEG2snUH1v0Gn3AxTZbn+Fzhnl4rg0wx0xgO+VjVN51b1Mf+s+qg1y36G/lAeooyDNqQoO21z&#10;XsHf/QJ/+efWvwAAAP//AwBQSwMEFAAGAAgAAAAhAKWAyDHdAAAACAEAAA8AAABkcnMvZG93bnJl&#10;di54bWxMj81OhEAQhO8mvsOkTby5gxiXhaXZGH9OekD04HGW6QWyTA9hZgF9esd40GN1Vaq+zneL&#10;6cVEo+ssI1yvIhDEtdUdNwjvb09XGxDOK9aqt0wIn+RgV5yf5SrTduZXmirfiFDCLlMIrfdDJqWr&#10;WzLKrexAHLyDHY3yQY6N1KOaQ7npZRxFa2lUx2GhVQPdt1Qfq5NBSB6fq3KYH16+SpnIspys3xw/&#10;EC8vlrstCE+L/wvDD35AhyIw7e2JtRM9wjpNQxIhvk1ABD+Nb2IQ+9+DLHL5/4HiGwAA//8DAFBL&#10;AQItABQABgAIAAAAIQC2gziS/gAAAOEBAAATAAAAAAAAAAAAAAAAAAAAAABbQ29udGVudF9UeXBl&#10;c10ueG1sUEsBAi0AFAAGAAgAAAAhADj9If/WAAAAlAEAAAsAAAAAAAAAAAAAAAAALwEAAF9yZWxz&#10;Ly5yZWxzUEsBAi0AFAAGAAgAAAAhAHbG5Ue5AQAAuwMAAA4AAAAAAAAAAAAAAAAALgIAAGRycy9l&#10;Mm9Eb2MueG1sUEsBAi0AFAAGAAgAAAAhAKWAyDHdAAAACAEAAA8AAAAAAAAAAAAAAAAAEwQAAGRy&#10;cy9kb3ducmV2LnhtbFBLBQYAAAAABAAEAPMAAAAdBQAAAAA=&#10;" strokecolor="black [3040]">
                <w10:wrap anchorx="margin"/>
              </v:line>
            </w:pict>
          </mc:Fallback>
        </mc:AlternateContent>
      </w:r>
    </w:p>
    <w:p w14:paraId="576A1F4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BD7DBA5" wp14:editId="63122CE5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C2E7400" id="Straight Connector 164" o:spid="_x0000_s1026" style="position:absolute;z-index:2518937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GCuAEAALsDAAAOAAAAZHJzL2Uyb0RvYy54bWysU8GOEzEMvSPxD1HudKYLVKtRp3voCi4I&#10;Kpb9gGzG6UQkceSETvv3OGk7iwAhhLhk4vg928/2rO+O3okDULIYerlctFJA0DjYsO/l45d3r26l&#10;SFmFQTkM0MsTJHm3efliPcUObnBENwAJDhJSN8VejjnHrmmSHsGrtMAIgZ0GyavMJu2bgdTE0b1r&#10;btp21UxIQyTUkBK/3p+dclPjGwM6fzImQRaul1xbrifV86mczWatuj2pOFp9KUP9QxVe2cBJ51D3&#10;KivxjewvobzVhAlNXmj0DRpjNVQNrGbZ/qTmYVQRqhZuTopzm9L/C6s/HnYk7MCzW72RIijPQ3rI&#10;pOx+zGKLIXALkUTxcq+mmDqmbMOOLlaKOyrCj4Z8+bIkcaz9Pc39hWMWmh/f3q5Wy9c8Bn31Nc/E&#10;SCm/B/SiXHrpbCjSVacOH1LmZAy9QtgohZxT11s+OShgFz6DYTmcbFnZdZFg60gcFK/A8HVZZHCs&#10;iiwUY52bSe2fSRdsoUFdrr8lzuiaEUOeid4GpN9lzcdrqeaMv6o+ay2yn3A41UHUdvCGVGWXbS4r&#10;+KNd6c//3OY7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BbaIYK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7B663B46" w14:textId="1BFCE597" w:rsidR="00FF26F5" w:rsidRDefault="00FF26F5" w:rsidP="008D5C81"/>
    <w:p w14:paraId="5000A0C1" w14:textId="77777777" w:rsidR="00FF26F5" w:rsidRDefault="00FF26F5" w:rsidP="008D5C81"/>
    <w:p w14:paraId="7E405D9D" w14:textId="31FB2EB0" w:rsidR="008C2AA8" w:rsidRPr="00FF26F5" w:rsidRDefault="00425305" w:rsidP="00425305">
      <w:pPr>
        <w:pStyle w:val="Heading2"/>
        <w:jc w:val="left"/>
      </w:pPr>
      <w:r w:rsidRPr="00FF26F5">
        <w:t>ADDITIONAL COMMENTS</w:t>
      </w:r>
    </w:p>
    <w:p w14:paraId="06544467" w14:textId="3C1E1FFB" w:rsidR="00DA3015" w:rsidRDefault="00425305" w:rsidP="00794A54">
      <w:pPr>
        <w:spacing w:before="240"/>
        <w:rPr>
          <w:rFonts w:asciiTheme="majorHAnsi" w:hAnsiTheme="majorHAnsi"/>
        </w:rPr>
      </w:pPr>
      <w:r w:rsidRPr="00FF26F5">
        <w:rPr>
          <w:rFonts w:asciiTheme="majorHAnsi" w:hAnsiTheme="majorHAnsi"/>
        </w:rPr>
        <w:t xml:space="preserve">Please provide any additional information that you wish to share. </w:t>
      </w:r>
    </w:p>
    <w:p w14:paraId="6ABDA424" w14:textId="084EEF9E" w:rsidR="00FF26F5" w:rsidRDefault="00FF26F5" w:rsidP="009660D7">
      <w:pPr>
        <w:rPr>
          <w:rFonts w:asciiTheme="majorHAnsi" w:hAnsiTheme="majorHAnsi"/>
        </w:rPr>
      </w:pPr>
    </w:p>
    <w:p w14:paraId="57BF8AE4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A96BA1A" wp14:editId="436E5B53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171D9AF" id="Straight Connector 144" o:spid="_x0000_s1026" style="position:absolute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UPuAEAALsDAAAOAAAAZHJzL2Uyb0RvYy54bWysU8GOEzEMvSPxD1HudDqrXVSNOt1DV3BB&#10;ULHwAdmM04lI4sgJ7fTvcdJ2Fi0IIcQlE8fv2X62Z30/eScOQMli6GW7WEoBQeNgw76XX7+8e7OS&#10;ImUVBuUwQC9PkOT95vWr9TF2cIMjugFIcJCQumPs5Zhz7Jom6RG8SguMENhpkLzKbNK+GUgdObp3&#10;zc1y+bY5Ig2RUENK/PpwdspNjW8M6PzJmARZuF5ybbmeVM+ncjabter2pOJo9aUM9Q9VeGUDJ51D&#10;PaisxHeyv4TyVhMmNHmh0TdojNVQNbCadvlCzeOoIlQt3JwU5zal/xdWfzzsSNiBZ3d7K0VQnof0&#10;mEnZ/ZjFFkPgFiKJ4uVeHWPqmLINO7pYKe6oCJ8M+fJlSWKq/T3N/YUpC82Pd6vVXbviMeirr3km&#10;Rkr5PaAX5dJLZ0ORrjp1+JAyJ2PoFcJGKeScut7yyUEBu/AZDMvhZG1l10WCrSNxULwCw7e2yOBY&#10;FVkoxjo3k5Z/Jl2whQZ1uf6WOKNrRgx5JnobkH6XNU/XUs0Zf1V91lpkP+FwqoOo7eANqcou21xW&#10;8Ge70p//uc0PAAAA//8DAFBLAwQUAAYACAAAACEAC2w6EN4AAAAIAQAADwAAAGRycy9kb3ducmV2&#10;LnhtbEyPzU7DMBCE70i8g7VI3NpNg0LbNE6F+DnBIQQOHN14m0SN11HsJoGnx4gDHGdnNPNttp9N&#10;J0YaXGtZwmoZgSCurG65lvD+9rTYgHBesVadZZLwSQ72+eVFplJtJ36lsfS1CCXsUiWh8b5PEV3V&#10;kFFuaXvi4B3tYJQPcqhRD2oK5abDOIpu0aiWw0KjerpvqDqVZyNh/fhcFv308PJV4BqLYrR+c/qQ&#10;8vpqvtuB8DT7vzD84Ad0yAPTwZ5ZO9FJWKySkJQQJ1sQwd/GyQ2Iw+8B8wz/P5B/AwAA//8DAFBL&#10;AQItABQABgAIAAAAIQC2gziS/gAAAOEBAAATAAAAAAAAAAAAAAAAAAAAAABbQ29udGVudF9UeXBl&#10;c10ueG1sUEsBAi0AFAAGAAgAAAAhADj9If/WAAAAlAEAAAsAAAAAAAAAAAAAAAAALwEAAF9yZWxz&#10;Ly5yZWxzUEsBAi0AFAAGAAgAAAAhAC3CdQ+4AQAAuwMAAA4AAAAAAAAAAAAAAAAALgIAAGRycy9l&#10;Mm9Eb2MueG1sUEsBAi0AFAAGAAgAAAAhAAtsOhDeAAAACAEAAA8AAAAAAAAAAAAAAAAAEgQAAGRy&#10;cy9kb3ducmV2LnhtbFBLBQYAAAAABAAEAPMAAAAdBQAAAAA=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BB25DDC" wp14:editId="04C7B18B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C89D73A" id="Straight Connector 145" o:spid="_x0000_s1026" style="position:absolute;z-index:25186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2AuAEAALsDAAAOAAAAZHJzL2Uyb0RvYy54bWysU01v2zAMvQ/YfxB0X2wXyVAYcXpIsV2K&#10;LVi3H6DKVCxMX6DU2Pn3o5TEHdpiGIpeaFHke+Sj6PXNZA07AEbtXcebRc0ZOOl77fYd//Xzy6dr&#10;zmISrhfGO+j4ESK/2Xz8sB5DC1d+8KYHZETiYjuGjg8phbaqohzAirjwARwFlUcrErm4r3oUI7Fb&#10;U13V9edq9NgH9BJipNvbU5BvCr9SINN3pSIkZjpOvaVisdiHbKvNWrR7FGHQ8tyGeEMXVmhHRWeq&#10;W5EEe0T9gspqiT56lRbS28orpSUUDaSmqZ+puR9EgKKFhhPDPKb4frTy22GHTPf0dssVZ05YeqT7&#10;hELvh8S23jkaoUeWozSrMcSWIFu3w7MXww6z8EmhzV+SxKYy3+M8X5gSk3S5WjbXyxWVkZdY9QQM&#10;GNNX8JblQ8eNdlm6aMXhLiYqRqmXFHJyI6fS5ZSOBnKycT9AkRwq1hR0WSTYGmQHQSvQ/26yDOIq&#10;mRmitDEzqP436JybYVCW63+Bc3ap6F2agVY7j69VTdOlVXXKv6g+ac2yH3x/LA9RxkEbUpSdtzmv&#10;4N9+gT/9c5s/AAAA//8DAFBLAwQUAAYACAAAACEApYDIMd0AAAAIAQAADwAAAGRycy9kb3ducmV2&#10;LnhtbEyPzU6EQBCE7ya+w6RNvLmDGJeFpdkYf056QPTgcZbpBbJMD2FmAX16x3jQY3VVqr7Od4vp&#10;xUSj6ywjXK8iEMS11R03CO9vT1cbEM4r1qq3TAif5GBXnJ/lKtN25leaKt+IUMIuUwit90Mmpatb&#10;Msqt7EAcvIMdjfJBjo3Uo5pDuellHEVraVTHYaFVA923VB+rk0FIHp+rcpgfXr5KmciynKzfHD8Q&#10;Ly+Wuy0IT4v/C8MPfkCHIjDt7Ym1Ez3COk1DEiG+TUAEP41vYhD734Mscvn/geIbAAD//wMAUEsB&#10;Ai0AFAAGAAgAAAAhALaDOJL+AAAA4QEAABMAAAAAAAAAAAAAAAAAAAAAAFtDb250ZW50X1R5cGVz&#10;XS54bWxQSwECLQAUAAYACAAAACEAOP0h/9YAAACUAQAACwAAAAAAAAAAAAAAAAAvAQAAX3JlbHMv&#10;LnJlbHNQSwECLQAUAAYACAAAACEAU8cdgLgBAAC7AwAADgAAAAAAAAAAAAAAAAAuAgAAZHJzL2Uy&#10;b0RvYy54bWxQSwECLQAUAAYACAAAACEApYDIMd0AAAAIAQAADwAAAAAAAAAAAAAAAAASBAAAZHJz&#10;L2Rvd25yZXYueG1sUEsFBgAAAAAEAAQA8wAAABwFAAAAAA==&#10;" strokecolor="black [3040]">
                <w10:wrap anchorx="margin"/>
              </v:line>
            </w:pict>
          </mc:Fallback>
        </mc:AlternateContent>
      </w:r>
    </w:p>
    <w:p w14:paraId="6A4029F6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BF2D545" wp14:editId="2DECA59D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ABE07F8" id="Straight Connector 146" o:spid="_x0000_s1026" style="position:absolute;z-index:2518691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RruAEAALsDAAAOAAAAZHJzL2Uyb0RvYy54bWysU8GOEzEMvSPxD1HudKYLVKtRp3voCi4I&#10;Kpb9gGzG6UQkceSETvv3OGk7iwAhhLhk4vg928/2rO+O3okDULIYerlctFJA0DjYsO/l45d3r26l&#10;SFmFQTkM0MsTJHm3efliPcUObnBENwAJDhJSN8VejjnHrmmSHsGrtMAIgZ0GyavMJu2bgdTE0b1r&#10;btp21UxIQyTUkBK/3p+dclPjGwM6fzImQRaul1xbrifV86mczWatuj2pOFp9KUP9QxVe2cBJ51D3&#10;KivxjewvobzVhAlNXmj0DRpjNVQNrGbZ/qTmYVQRqhZuTopzm9L/C6s/HnYk7MCze7OSIijPQ3rI&#10;pOx+zGKLIXALkUTxcq+mmDqmbMOOLlaKOyrCj4Z8+bIkcaz9Pc39hWMWmh/f3q5Wy9c8Bn31Nc/E&#10;SCm/B/SiXHrpbCjSVacOH1LmZAy9QtgohZxT11s+OShgFz6DYTmcbFnZdZFg60gcFK/A8HVZZHCs&#10;iiwUY52bSe2fSRdsoUFdrr8lzuiaEUOeid4GpN9lzcdrqeaMv6o+ay2yn3A41UHUdvCGVGWXbS4r&#10;+KNd6c//3OY7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AMs9Gu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6A9A4117" w14:textId="686664BE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E85D3EC" wp14:editId="07F87518">
                <wp:simplePos x="0" y="0"/>
                <wp:positionH relativeFrom="margin">
                  <wp:posOffset>1</wp:posOffset>
                </wp:positionH>
                <wp:positionV relativeFrom="paragraph">
                  <wp:posOffset>159385</wp:posOffset>
                </wp:positionV>
                <wp:extent cx="5866130" cy="0"/>
                <wp:effectExtent l="0" t="0" r="0" b="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0C71FA77" id="Straight Connector 148" o:spid="_x0000_s1026" style="position:absolute;z-index:251871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55pt" to="461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QOtwEAALsDAAAOAAAAZHJzL2Uyb0RvYy54bWysU1GP0zAMfkfiP0R9Z20PmE7VunvYCV4Q&#10;TBz3A3Kps0YkceSEtfv3ONnWQ4AQQrykcfx9tj/b3dzNzoojUDTo+6pdNZUAr3Aw/tBXj1/evbqt&#10;REzSD9Kih746Qazuti9fbKbQwQ2OaAcgwUF87KbQV2NKoavrqEZwMq4wgGenRnIysUmHeiA5cXRn&#10;65umWdcT0hAIFcTIr/dnZ7Ut8bUGlT5pHSEJ21dcWyonlfMpn/V2I7sDyTAadSlD/kMVThrPSZdQ&#10;9zJJ8Y3ML6GcUYQRdVopdDVqbRQUDaymbX5S8zDKAEULNyeGpU3x/4VVH497Embg2b3hUXnpeEgP&#10;iaQ5jEns0HtuIZLIXu7VFGLHlJ3f08WKYU9Z+KzJ5S9LEnPp72npL8xJKH58e7tet695DOrqq5+J&#10;gWJ6D+hEvvSVNT5Ll508foiJkzH0CmEjF3JOXW7pZCGDrf8MmuVwsrawyyLBzpI4Sl6B4WubZXCs&#10;gswUbaxdSM2fSRdspkFZrr8lLuiSEX1aiM54pN9lTfO1VH3GX1WftWbZTzicyiBKO3hDirLLNucV&#10;/NEu9Od/bvsdAAD//wMAUEsDBBQABgAIAAAAIQAz+seM3AAAAAYBAAAPAAAAZHJzL2Rvd25yZXYu&#10;eG1sTI/BTsMwEETvSP0Haytxo06DoG2IU1UFTnAIgUOPbrwkUeN1FLtJ4OtZ1AMcZ2c18ybdTrYV&#10;A/a+caRguYhAIJXONFQp+Hh/vlmD8EGT0a0jVPCFHrbZ7CrViXEjveFQhEpwCPlEK6hD6BIpfVmj&#10;1X7hOiT2Pl1vdWDZV9L0euRw28o4iu6l1Q1xQ6073NdYnoqzVbB6einybnx8/c7lSub54ML6dFDq&#10;ej7tHkAEnMLfM/ziMzpkzHR0ZzJetAp4SFAQ3y1BsLuJb3nI8XKQWSr/42c/AAAA//8DAFBLAQIt&#10;ABQABgAIAAAAIQC2gziS/gAAAOEBAAATAAAAAAAAAAAAAAAAAAAAAABbQ29udGVudF9UeXBlc10u&#10;eG1sUEsBAi0AFAAGAAgAAAAhADj9If/WAAAAlAEAAAsAAAAAAAAAAAAAAAAALwEAAF9yZWxzLy5y&#10;ZWxzUEsBAi0AFAAGAAgAAAAhAMvOlA63AQAAuwMAAA4AAAAAAAAAAAAAAAAALgIAAGRycy9lMm9E&#10;b2MueG1sUEsBAi0AFAAGAAgAAAAhADP6x4zcAAAABg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3ABFED04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A2E486" wp14:editId="5A25B601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5D994A90" id="Straight Connector 149" o:spid="_x0000_s1026" style="position:absolute;z-index:2518732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8FuAEAALsDAAAOAAAAZHJzL2Uyb0RvYy54bWysU8GOEzEMvSPxD1HudKYLVMuo0z10BRcE&#10;FQsfkM04nYgkjpzQTv8eJ21nESCEEJdMHL9n+9me9d3knTgAJYuhl8tFKwUEjYMN+15++fz2xa0U&#10;KaswKIcBenmCJO82z5+tj7GDGxzRDUCCg4TUHWMvx5xj1zRJj+BVWmCEwE6D5FVmk/bNQOrI0b1r&#10;btp21RyRhkioISV+vT875abGNwZ0/mhMgixcL7m2XE+q52M5m81adXtScbT6Uob6hyq8soGTzqHu&#10;VVbiG9lfQnmrCROavNDoGzTGaqgaWM2y/UnNw6giVC3cnBTnNqX/F1Z/OOxI2IFn9+qNFEF5HtJD&#10;JmX3YxZbDIFbiCSKl3t1jKljyjbs6GKluKMifDLky5clian29zT3F6YsND++vl2tli95DPrqa56I&#10;kVJ+B+hFufTS2VCkq04d3qfMyRh6hbBRCjmnrrd8clDALnwCw3I42bKy6yLB1pE4KF6B4euyyOBY&#10;FVkoxjo3k9o/ky7YQoO6XH9LnNE1I4Y8E70NSL/LmqdrqeaMv6o+ay2yH3E41UHUdvCGVGWXbS4r&#10;+KNd6U//3OY7AA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AezHwW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73C42F95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1B89E7D" wp14:editId="22A4E167">
                <wp:simplePos x="0" y="0"/>
                <wp:positionH relativeFrom="margin">
                  <wp:posOffset>-9524</wp:posOffset>
                </wp:positionH>
                <wp:positionV relativeFrom="paragraph">
                  <wp:posOffset>164465</wp:posOffset>
                </wp:positionV>
                <wp:extent cx="5885180" cy="0"/>
                <wp:effectExtent l="0" t="0" r="0" b="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387C7D1E" id="Straight Connector 150" o:spid="_x0000_s1026" style="position:absolute;z-index:251876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12.95pt" to="462.6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GztgEAALsDAAAOAAAAZHJzL2Uyb0RvYy54bWysU1GP0zAMfkfiP0R9Z21PGpqqdfewE7wg&#10;mDj4AbnUWSOSOHLC2v17nGzrIQ4hhHhx49if7e+Lu72fnRUnoGjQ91W7aioBXuFg/LGvvn5592ZT&#10;iZikH6RFD311hljd716/2k6hgzsc0Q5Agov42E2hr8aUQlfXUY3gZFxhAM9BjeRkYpeO9UBy4urO&#10;1ndN87aekIZAqCBGvn24BKtdqa81qPRJ6whJ2L7i2VKxVOxTtvVuK7sjyTAadR1D/sMUThrPTZdS&#10;DzJJ8Z3Mi1LOKMKIOq0Uuhq1NgoKB2bTNr+weRxlgMKFxYlhkSn+v7Lq4+lAwgz8dmvWx0vHj/SY&#10;SJrjmMQevWcJkUSOslZTiB1D9v5AVy+GA2XisyaXv0xJzEXf86IvzEkovlxvNut2w23ULVY/AwPF&#10;9B7QiXzoK2t8pi47efoQEzfj1FsKO3mQS+tySmcLOdn6z6CZDjdrC7osEuwtiZPkFRi+tZkG1yqZ&#10;GaKNtQuo+TPompthUJbrb4FLdumIPi1AZzzS77qm+TaqvuTfWF+4ZtpPOJzLQxQ5eEMKs+s25xX8&#10;2S/w539u9wMAAP//AwBQSwMEFAAGAAgAAAAhAAtsOhDeAAAACAEAAA8AAABkcnMvZG93bnJldi54&#10;bWxMj81OwzAQhO9IvIO1SNzaTYNC2zROhfg5wSEEDhzdeJtEjddR7CaBp8eIAxxnZzTzbbafTSdG&#10;GlxrWcJqGYEgrqxuuZbw/va02IBwXrFWnWWS8EkO9vnlRaZSbSd+pbH0tQgl7FIlofG+TxFd1ZBR&#10;bml74uAd7WCUD3KoUQ9qCuWmwziKbtGolsNCo3q6b6g6lWcjYf34XBb99PDyVeAai2K0fnP6kPL6&#10;ar7bgfA0+78w/OAHdMgD08GeWTvRSViskpCUECdbEMHfxskNiMPvAfMM/z+QfwMAAP//AwBQSwEC&#10;LQAUAAYACAAAACEAtoM4kv4AAADhAQAAEwAAAAAAAAAAAAAAAAAAAAAAW0NvbnRlbnRfVHlwZXNd&#10;LnhtbFBLAQItABQABgAIAAAAIQA4/SH/1gAAAJQBAAALAAAAAAAAAAAAAAAAAC8BAABfcmVscy8u&#10;cmVsc1BLAQItABQABgAIAAAAIQD7MIGztgEAALsDAAAOAAAAAAAAAAAAAAAAAC4CAABkcnMvZTJv&#10;RG9jLnhtbFBLAQItABQABgAIAAAAIQALbDoQ3gAAAAgBAAAPAAAAAAAAAAAAAAAAABAEAABkcnMv&#10;ZG93bnJldi54bWxQSwUGAAAAAAQABADzAAAAGwUAAAAA&#10;" strokecolor="black [3040]">
                <w10:wrap anchorx="margin"/>
              </v:line>
            </w:pict>
          </mc:Fallback>
        </mc:AlternateContent>
      </w: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A67E48B" wp14:editId="6EB774D8">
                <wp:simplePos x="0" y="0"/>
                <wp:positionH relativeFrom="margin">
                  <wp:posOffset>443865</wp:posOffset>
                </wp:positionH>
                <wp:positionV relativeFrom="paragraph">
                  <wp:posOffset>163195</wp:posOffset>
                </wp:positionV>
                <wp:extent cx="5418455" cy="0"/>
                <wp:effectExtent l="0" t="0" r="0" b="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2ADED336" id="Straight Connector 151" o:spid="_x0000_s1026" style="position:absolute;z-index:251875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95pt,12.85pt" to="461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8twEAALsDAAAOAAAAZHJzL2Uyb0RvYy54bWysU8GOEzEMvSPxD1HudDqrLVqNOt1DV3BB&#10;ULHwAdmM04lI4sgJ7fTvcdJ2Fi0IIcTFE8d+tt+LZ30/eScOQMli6GW7WEoBQeNgw76XX7+8e3Mn&#10;RcoqDMphgF6eIMn7zetX62Ps4AZHdAOQ4CIhdcfYyzHn2DVN0iN4lRYYIXDQIHmV2aV9M5A6cnXv&#10;mpvl8m1zRBoioYaU+PbhHJSbWt8Y0PmTMQmycL3k2XK1VO1Tsc1mrbo9qThafRlD/cMUXtnATedS&#10;Dyor8Z3sL6W81YQJTV5o9A0aYzVUDsymXb5g8ziqCJULi5PiLFP6f2X1x8OOhB347VatFEF5fqTH&#10;TMruxyy2GAJLiCRKlLU6xtQxZBt2dPFS3FEhPhny5cuUxFT1Pc36wpSF5svVbXt3u1pJoa+x5hkY&#10;KeX3gF6UQy+dDYW66tThQ8rcjFOvKeyUQc6t6ymfHJRkFz6DYTrcrK3oukiwdSQOildg+FZpcK2a&#10;WSDGOjeDln8GXXILDOpy/S1wzq4dMeQZ6G1A+l3XPF1HNef8K+sz10L7CYdTfYgqB29IVemyzWUF&#10;f/Yr/Pmf2/wAAAD//wMAUEsDBBQABgAIAAAAIQClgMgx3QAAAAgBAAAPAAAAZHJzL2Rvd25yZXYu&#10;eG1sTI/NToRAEITvJr7DpE28uYMYl4Wl2Rh/TnpA9OBxlukFskwPYWYBfXrHeNBjdVWqvs53i+nF&#10;RKPrLCNcryIQxLXVHTcI729PVxsQzivWqrdMCJ/kYFecn+Uq03bmV5oq34hQwi5TCK33Qyalq1sy&#10;yq3sQBy8gx2N8kGOjdSjmkO56WUcRWtpVMdhoVUD3bdUH6uTQUgen6tymB9evkqZyLKcrN8cPxAv&#10;L5a7LQhPi/8Lww9+QIciMO3tibUTPcI6TUMSIb5NQAQ/jW9iEPvfgyxy+f+B4hsAAP//AwBQSwEC&#10;LQAUAAYACAAAACEAtoM4kv4AAADhAQAAEwAAAAAAAAAAAAAAAAAAAAAAW0NvbnRlbnRfVHlwZXNd&#10;LnhtbFBLAQItABQABgAIAAAAIQA4/SH/1gAAAJQBAAALAAAAAAAAAAAAAAAAAC8BAABfcmVscy8u&#10;cmVsc1BLAQItABQABgAIAAAAIQCFNek8twEAALsDAAAOAAAAAAAAAAAAAAAAAC4CAABkcnMvZTJv&#10;RG9jLnhtbFBLAQItABQABgAIAAAAIQClgMgx3QAAAAgBAAAPAAAAAAAAAAAAAAAAABEEAABkcnMv&#10;ZG93bnJldi54bWxQSwUGAAAAAAQABADzAAAAGwUAAAAA&#10;" strokecolor="black [3040]">
                <w10:wrap anchorx="margin"/>
              </v:line>
            </w:pict>
          </mc:Fallback>
        </mc:AlternateContent>
      </w:r>
    </w:p>
    <w:p w14:paraId="4862648F" w14:textId="77777777" w:rsidR="00794A54" w:rsidRDefault="00794A54" w:rsidP="00794A54">
      <w:pPr>
        <w:rPr>
          <w:rFonts w:ascii="Cambria" w:hAnsi="Cambria"/>
          <w:highlight w:val="yellow"/>
        </w:rPr>
      </w:pPr>
      <w:r w:rsidRPr="00560F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0A8632" wp14:editId="21CAEC3B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866130" cy="0"/>
                <wp:effectExtent l="0" t="0" r="0" b="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FAFC6A6" id="Straight Connector 152" o:spid="_x0000_s1026" style="position:absolute;z-index:2518773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pt" to="461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DXuAEAALsDAAAOAAAAZHJzL2Uyb0RvYy54bWysU8Fu2zAMvQ/oPwi6L7YzNCiMOD2k2C7F&#10;FqzbB6iyFAuTRIHSYufvRymJO7TFMBS9yKL4HslH0uvbyVl2UBgN+I43i5oz5SX0xu87/vPH5483&#10;nMUkfC8seNXxo4r8dnP1YT2GVi1hANsrZBTEx3YMHR9SCm1VRTkoJ+ICgvLk1IBOJDJxX/UoRoru&#10;bLWs61U1AvYBQaoY6fXu5OSbEl9rJdM3raNKzHacakvlxHI+5rParEW7RxEGI89liDdU4YTxlHQO&#10;dSeSYL/RvAjljESIoNNCgqtAayNV0UBqmvqZmodBBFW0UHNimNsU3y+s/HrYITM9ze56yZkXjob0&#10;kFCY/ZDYFrynFgKy7KVejSG2RNn6HZ6tGHaYhU8aXf6SJDaV/h7n/qopMUmP1zerVfOJxiAvvuqJ&#10;GDCmLwocy5eOW+OzdNGKw31MlIygFwgZuZBT6nJLR6sy2PrvSpMcStYUdlkktbXIDoJWoP/VZBkU&#10;qyAzRRtrZ1L9b9IZm2mqLNf/Emd0yQg+zURnPOBrWdN0KVWf8BfVJ61Z9iP0xzKI0g7akKLsvM15&#10;Bf+2C/3pn9v8AQAA//8DAFBLAwQUAAYACAAAACEAznW5vtsAAAAGAQAADwAAAGRycy9kb3ducmV2&#10;LnhtbEyPzU6EQBCE7ya+w6RNvLmNmOyuyLAx/pz0gOjB4yzTAlmmhzCzgD69bTzosbo6VV/lu8X1&#10;aqIxdJ41XK4SUMS1tx03Gt5eHy+2oEI0bE3vmTR8UoBdcXqSm8z6mV9oqmKjJIRDZjS0MQ4ZYqhb&#10;cias/EAs3ocfnYkixwbtaGYJdz2mSbJGZzqWhtYMdNdSfaiOTsPm4akqh/n++avEDZbl5OP28K71&#10;+dlyewMq0hL/nuEHX9ChEKa9P7INqtcgQ6KGdJ2CEvc6vZIh+98DFjn+xy++AQAA//8DAFBLAQIt&#10;ABQABgAIAAAAIQC2gziS/gAAAOEBAAATAAAAAAAAAAAAAAAAAAAAAABbQ29udGVudF9UeXBlc10u&#10;eG1sUEsBAi0AFAAGAAgAAAAhADj9If/WAAAAlAEAAAsAAAAAAAAAAAAAAAAALwEAAF9yZWxzLy5y&#10;ZWxzUEsBAi0AFAAGAAgAAAAhANXeANe4AQAAuwMAAA4AAAAAAAAAAAAAAAAALgIAAGRycy9lMm9E&#10;b2MueG1sUEsBAi0AFAAGAAgAAAAhAM51ub7bAAAABgEAAA8AAAAAAAAAAAAAAAAAEgQAAGRycy9k&#10;b3ducmV2LnhtbFBLBQYAAAAABAAEAPMAAAAaBQAAAAA=&#10;" strokecolor="black [3040]">
                <w10:wrap anchorx="margin"/>
              </v:line>
            </w:pict>
          </mc:Fallback>
        </mc:AlternateContent>
      </w:r>
    </w:p>
    <w:p w14:paraId="1007C0AE" w14:textId="77777777" w:rsidR="00794A54" w:rsidRDefault="00794A54" w:rsidP="009660D7">
      <w:pPr>
        <w:rPr>
          <w:rFonts w:asciiTheme="majorHAnsi" w:hAnsiTheme="majorHAnsi"/>
        </w:rPr>
      </w:pPr>
    </w:p>
    <w:p w14:paraId="48F4C59A" w14:textId="714D763D" w:rsidR="00FF26F5" w:rsidRDefault="00FF26F5" w:rsidP="009660D7">
      <w:pPr>
        <w:rPr>
          <w:rFonts w:asciiTheme="majorHAnsi" w:hAnsiTheme="majorHAnsi"/>
        </w:rPr>
      </w:pPr>
    </w:p>
    <w:p w14:paraId="6BE35627" w14:textId="112AB568" w:rsidR="00FF26F5" w:rsidRPr="00FF26F5" w:rsidRDefault="00FF26F5" w:rsidP="00FF26F5">
      <w:pPr>
        <w:pStyle w:val="Heading2"/>
        <w:jc w:val="left"/>
      </w:pPr>
      <w:r w:rsidRPr="00FF26F5">
        <w:t>SUBMISSION OF APPLICATION</w:t>
      </w:r>
    </w:p>
    <w:p w14:paraId="0E511648" w14:textId="43D53CDC" w:rsidR="00794A54" w:rsidRPr="00503706" w:rsidRDefault="00FF26F5" w:rsidP="00503706">
      <w:pPr>
        <w:spacing w:before="240"/>
        <w:rPr>
          <w:rFonts w:ascii="Cambria" w:hAnsi="Cambria" w:cs="Times New Roman"/>
          <w:b/>
          <w:bCs/>
        </w:rPr>
      </w:pPr>
      <w:r>
        <w:rPr>
          <w:rFonts w:asciiTheme="majorHAnsi" w:hAnsiTheme="majorHAnsi"/>
        </w:rPr>
        <w:t xml:space="preserve">All applications should be submitted electronically by </w:t>
      </w:r>
      <w:r w:rsidR="009F409A" w:rsidRPr="008E2DEA">
        <w:rPr>
          <w:rFonts w:asciiTheme="majorHAnsi" w:hAnsiTheme="majorHAnsi"/>
          <w:b/>
          <w:bCs/>
          <w:color w:val="FF0000"/>
          <w:u w:val="single"/>
        </w:rPr>
        <w:t>January 3</w:t>
      </w:r>
      <w:r w:rsidR="004B1E5E" w:rsidRPr="008E2DEA">
        <w:rPr>
          <w:rFonts w:asciiTheme="majorHAnsi" w:hAnsiTheme="majorHAnsi"/>
          <w:b/>
          <w:bCs/>
          <w:color w:val="FF0000"/>
          <w:u w:val="single"/>
        </w:rPr>
        <w:t>1,</w:t>
      </w:r>
      <w:r w:rsidR="009F409A" w:rsidRPr="008E2DEA">
        <w:rPr>
          <w:rFonts w:asciiTheme="majorHAnsi" w:hAnsiTheme="majorHAnsi"/>
          <w:b/>
          <w:bCs/>
          <w:color w:val="FF0000"/>
          <w:u w:val="single"/>
        </w:rPr>
        <w:t xml:space="preserve"> 2022</w:t>
      </w:r>
      <w:r w:rsidR="009F409A">
        <w:rPr>
          <w:rFonts w:asciiTheme="majorHAnsi" w:hAnsiTheme="majorHAnsi"/>
        </w:rPr>
        <w:t xml:space="preserve">, by </w:t>
      </w:r>
      <w:r>
        <w:rPr>
          <w:rFonts w:asciiTheme="majorHAnsi" w:hAnsiTheme="majorHAnsi"/>
        </w:rPr>
        <w:t xml:space="preserve">emailing </w:t>
      </w:r>
      <w:r w:rsidR="00503706">
        <w:rPr>
          <w:rFonts w:asciiTheme="majorHAnsi" w:hAnsiTheme="majorHAnsi"/>
        </w:rPr>
        <w:t xml:space="preserve">Mrs. </w:t>
      </w:r>
      <w:r w:rsidR="009F409A">
        <w:rPr>
          <w:rFonts w:asciiTheme="majorHAnsi" w:hAnsiTheme="majorHAnsi"/>
        </w:rPr>
        <w:t>Chelcee Brathwaite</w:t>
      </w:r>
      <w:r w:rsidR="00503706">
        <w:rPr>
          <w:rFonts w:asciiTheme="majorHAnsi" w:hAnsiTheme="majorHAnsi"/>
        </w:rPr>
        <w:t xml:space="preserve"> (SRC Trade Researcher) at</w:t>
      </w:r>
      <w:r w:rsidR="009F409A">
        <w:rPr>
          <w:rFonts w:asciiTheme="majorHAnsi" w:hAnsiTheme="majorHAnsi"/>
        </w:rPr>
        <w:t xml:space="preserve"> </w:t>
      </w:r>
      <w:hyperlink r:id="rId9" w:history="1">
        <w:r w:rsidR="009F409A" w:rsidRPr="00B075EE">
          <w:rPr>
            <w:rStyle w:val="Hyperlink"/>
            <w:rFonts w:ascii="Cambria" w:hAnsi="Cambria" w:cs="Times New Roman"/>
          </w:rPr>
          <w:t>chelcee.brathwaite@cavehill.uwi.edu</w:t>
        </w:r>
      </w:hyperlink>
      <w:r w:rsidR="009F409A" w:rsidRPr="00755C90">
        <w:rPr>
          <w:rFonts w:ascii="Cambria" w:hAnsi="Cambria" w:cs="Times New Roman"/>
        </w:rPr>
        <w:t xml:space="preserve"> </w:t>
      </w:r>
      <w:r w:rsidR="009F409A">
        <w:rPr>
          <w:rFonts w:ascii="Cambria" w:hAnsi="Cambria" w:cs="Times New Roman"/>
        </w:rPr>
        <w:t xml:space="preserve">and Ms. Shanice Haynes (BCCI Research Officer) at </w:t>
      </w:r>
      <w:hyperlink r:id="rId10" w:history="1">
        <w:r w:rsidR="009F409A" w:rsidRPr="00B075EE">
          <w:rPr>
            <w:rStyle w:val="Hyperlink"/>
            <w:rFonts w:ascii="Cambria" w:hAnsi="Cambria" w:cs="Times New Roman"/>
          </w:rPr>
          <w:t>bcci@barbadoschamber.com</w:t>
        </w:r>
      </w:hyperlink>
      <w:r w:rsidR="009F409A">
        <w:rPr>
          <w:rFonts w:ascii="Cambria" w:hAnsi="Cambria" w:cs="Times New Roman"/>
        </w:rPr>
        <w:t xml:space="preserve"> </w:t>
      </w:r>
      <w:r w:rsidR="00794A54">
        <w:rPr>
          <w:rFonts w:asciiTheme="majorHAnsi" w:hAnsiTheme="majorHAnsi"/>
        </w:rPr>
        <w:t xml:space="preserve"> </w:t>
      </w:r>
    </w:p>
    <w:sectPr w:rsidR="00794A54" w:rsidRPr="00503706"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B31F7" w14:textId="77777777" w:rsidR="001A6A85" w:rsidRDefault="001A6A85">
      <w:pPr>
        <w:spacing w:line="240" w:lineRule="auto"/>
      </w:pPr>
      <w:r>
        <w:separator/>
      </w:r>
    </w:p>
  </w:endnote>
  <w:endnote w:type="continuationSeparator" w:id="0">
    <w:p w14:paraId="5A696734" w14:textId="77777777" w:rsidR="001A6A85" w:rsidRDefault="001A6A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B49AD" w14:textId="77777777" w:rsidR="001A6A85" w:rsidRDefault="001A6A85">
      <w:pPr>
        <w:spacing w:line="240" w:lineRule="auto"/>
      </w:pPr>
      <w:r>
        <w:separator/>
      </w:r>
    </w:p>
  </w:footnote>
  <w:footnote w:type="continuationSeparator" w:id="0">
    <w:p w14:paraId="5C05DD69" w14:textId="77777777" w:rsidR="001A6A85" w:rsidRDefault="001A6A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F60D8" w14:textId="0E9FD69D" w:rsidR="00794A54" w:rsidRDefault="00B66B44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E98C005" wp14:editId="7C7BBC4B">
          <wp:simplePos x="0" y="0"/>
          <wp:positionH relativeFrom="margin">
            <wp:posOffset>2876550</wp:posOffset>
          </wp:positionH>
          <wp:positionV relativeFrom="paragraph">
            <wp:posOffset>-152400</wp:posOffset>
          </wp:positionV>
          <wp:extent cx="1314450" cy="438150"/>
          <wp:effectExtent l="0" t="0" r="0" b="0"/>
          <wp:wrapTight wrapText="bothSides">
            <wp:wrapPolygon edited="0">
              <wp:start x="0" y="0"/>
              <wp:lineTo x="0" y="20661"/>
              <wp:lineTo x="21287" y="20661"/>
              <wp:lineTo x="2128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1" locked="0" layoutInCell="1" allowOverlap="1" wp14:anchorId="413C3A8B" wp14:editId="7DAC50E9">
          <wp:simplePos x="0" y="0"/>
          <wp:positionH relativeFrom="margin">
            <wp:posOffset>-123825</wp:posOffset>
          </wp:positionH>
          <wp:positionV relativeFrom="paragraph">
            <wp:posOffset>-285750</wp:posOffset>
          </wp:positionV>
          <wp:extent cx="2478405" cy="552450"/>
          <wp:effectExtent l="0" t="0" r="9525" b="0"/>
          <wp:wrapTight wrapText="bothSides">
            <wp:wrapPolygon edited="0">
              <wp:start x="1162" y="0"/>
              <wp:lineTo x="166" y="8193"/>
              <wp:lineTo x="0" y="10428"/>
              <wp:lineTo x="0" y="13407"/>
              <wp:lineTo x="830" y="20110"/>
              <wp:lineTo x="1162" y="20855"/>
              <wp:lineTo x="1992" y="20855"/>
              <wp:lineTo x="21417" y="17876"/>
              <wp:lineTo x="21417" y="9683"/>
              <wp:lineTo x="1992" y="0"/>
              <wp:lineTo x="1162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840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FD9">
      <w:rPr>
        <w:rFonts w:ascii="Calibri" w:eastAsia="Calibri" w:hAnsi="Calibri" w:cs="Times New Roman"/>
        <w:noProof/>
        <w:spacing w:val="0"/>
        <w:szCs w:val="22"/>
        <w:lang w:val="en-029" w:eastAsia="en-US"/>
      </w:rPr>
      <w:drawing>
        <wp:anchor distT="0" distB="0" distL="114300" distR="114300" simplePos="0" relativeHeight="251683840" behindDoc="1" locked="0" layoutInCell="1" allowOverlap="1" wp14:anchorId="097725CB" wp14:editId="5BA03FB3">
          <wp:simplePos x="0" y="0"/>
          <wp:positionH relativeFrom="margin">
            <wp:posOffset>5066030</wp:posOffset>
          </wp:positionH>
          <wp:positionV relativeFrom="paragraph">
            <wp:posOffset>-381000</wp:posOffset>
          </wp:positionV>
          <wp:extent cx="800100" cy="745490"/>
          <wp:effectExtent l="0" t="0" r="0" b="0"/>
          <wp:wrapTight wrapText="bothSides">
            <wp:wrapPolygon edited="0">
              <wp:start x="514" y="0"/>
              <wp:lineTo x="1029" y="9935"/>
              <wp:lineTo x="7200" y="18767"/>
              <wp:lineTo x="9257" y="20974"/>
              <wp:lineTo x="9771" y="20974"/>
              <wp:lineTo x="18000" y="20974"/>
              <wp:lineTo x="20057" y="20974"/>
              <wp:lineTo x="21086" y="20422"/>
              <wp:lineTo x="21086" y="3312"/>
              <wp:lineTo x="19543" y="2760"/>
              <wp:lineTo x="4114" y="0"/>
              <wp:lineTo x="514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29" b="22978"/>
                  <a:stretch/>
                </pic:blipFill>
                <pic:spPr bwMode="auto">
                  <a:xfrm>
                    <a:off x="0" y="0"/>
                    <a:ext cx="80010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189" w:rsidRPr="004909D9">
      <w:rPr>
        <w:noProof/>
        <w:lang w:eastAsia="en-029"/>
      </w:rPr>
      <w:drawing>
        <wp:anchor distT="0" distB="0" distL="114300" distR="114300" simplePos="0" relativeHeight="251677696" behindDoc="1" locked="0" layoutInCell="1" allowOverlap="1" wp14:anchorId="27E2B9F6" wp14:editId="024EA4F4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791450" cy="10596188"/>
          <wp:effectExtent l="0" t="0" r="0" b="0"/>
          <wp:wrapNone/>
          <wp:docPr id="165" name="Picture 1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-01.png"/>
                  <pic:cNvPicPr/>
                </pic:nvPicPr>
                <pic:blipFill>
                  <a:blip r:embed="rId4" cstate="print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596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DE9BA" w14:textId="580285CA" w:rsidR="00560FD9" w:rsidRDefault="00B66B4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425468F" wp14:editId="766BB0FA">
          <wp:simplePos x="0" y="0"/>
          <wp:positionH relativeFrom="margin">
            <wp:posOffset>2847975</wp:posOffset>
          </wp:positionH>
          <wp:positionV relativeFrom="paragraph">
            <wp:posOffset>-152400</wp:posOffset>
          </wp:positionV>
          <wp:extent cx="1314450" cy="438150"/>
          <wp:effectExtent l="0" t="0" r="0" b="0"/>
          <wp:wrapTight wrapText="bothSides">
            <wp:wrapPolygon edited="0">
              <wp:start x="0" y="0"/>
              <wp:lineTo x="0" y="20661"/>
              <wp:lineTo x="21287" y="20661"/>
              <wp:lineTo x="21287" y="0"/>
              <wp:lineTo x="0" y="0"/>
            </wp:wrapPolygon>
          </wp:wrapTight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3121FE9" wp14:editId="33B7FF97">
          <wp:simplePos x="0" y="0"/>
          <wp:positionH relativeFrom="margin">
            <wp:posOffset>-190500</wp:posOffset>
          </wp:positionH>
          <wp:positionV relativeFrom="paragraph">
            <wp:posOffset>-285750</wp:posOffset>
          </wp:positionV>
          <wp:extent cx="2478405" cy="552450"/>
          <wp:effectExtent l="0" t="0" r="9525" b="0"/>
          <wp:wrapTight wrapText="bothSides">
            <wp:wrapPolygon edited="0">
              <wp:start x="1162" y="0"/>
              <wp:lineTo x="166" y="8193"/>
              <wp:lineTo x="0" y="10428"/>
              <wp:lineTo x="0" y="13407"/>
              <wp:lineTo x="830" y="20110"/>
              <wp:lineTo x="1162" y="20855"/>
              <wp:lineTo x="1992" y="20855"/>
              <wp:lineTo x="21417" y="17876"/>
              <wp:lineTo x="21417" y="9683"/>
              <wp:lineTo x="1992" y="0"/>
              <wp:lineTo x="1162" y="0"/>
            </wp:wrapPolygon>
          </wp:wrapTight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840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FD9">
      <w:rPr>
        <w:rFonts w:ascii="Calibri" w:eastAsia="Calibri" w:hAnsi="Calibri" w:cs="Times New Roman"/>
        <w:noProof/>
        <w:spacing w:val="0"/>
        <w:szCs w:val="22"/>
        <w:lang w:val="en-029" w:eastAsia="en-US"/>
      </w:rPr>
      <w:drawing>
        <wp:anchor distT="0" distB="0" distL="114300" distR="114300" simplePos="0" relativeHeight="251665408" behindDoc="1" locked="0" layoutInCell="1" allowOverlap="1" wp14:anchorId="51919252" wp14:editId="34EB8E18">
          <wp:simplePos x="0" y="0"/>
          <wp:positionH relativeFrom="margin">
            <wp:posOffset>5229225</wp:posOffset>
          </wp:positionH>
          <wp:positionV relativeFrom="paragraph">
            <wp:posOffset>-371475</wp:posOffset>
          </wp:positionV>
          <wp:extent cx="800100" cy="745490"/>
          <wp:effectExtent l="0" t="0" r="0" b="0"/>
          <wp:wrapTight wrapText="bothSides">
            <wp:wrapPolygon edited="0">
              <wp:start x="514" y="0"/>
              <wp:lineTo x="1029" y="9935"/>
              <wp:lineTo x="7200" y="18767"/>
              <wp:lineTo x="9257" y="20974"/>
              <wp:lineTo x="9771" y="20974"/>
              <wp:lineTo x="18000" y="20974"/>
              <wp:lineTo x="20057" y="20974"/>
              <wp:lineTo x="21086" y="20422"/>
              <wp:lineTo x="21086" y="3312"/>
              <wp:lineTo x="19543" y="2760"/>
              <wp:lineTo x="4114" y="0"/>
              <wp:lineTo x="514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29" b="22978"/>
                  <a:stretch/>
                </pic:blipFill>
                <pic:spPr bwMode="auto">
                  <a:xfrm>
                    <a:off x="0" y="0"/>
                    <a:ext cx="80010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189" w:rsidRPr="004909D9">
      <w:rPr>
        <w:noProof/>
        <w:lang w:eastAsia="en-029"/>
      </w:rPr>
      <w:drawing>
        <wp:anchor distT="0" distB="0" distL="114300" distR="114300" simplePos="0" relativeHeight="251675648" behindDoc="1" locked="0" layoutInCell="1" allowOverlap="1" wp14:anchorId="3CB84472" wp14:editId="59E0710D">
          <wp:simplePos x="0" y="0"/>
          <wp:positionH relativeFrom="page">
            <wp:align>right</wp:align>
          </wp:positionH>
          <wp:positionV relativeFrom="page">
            <wp:posOffset>-19050</wp:posOffset>
          </wp:positionV>
          <wp:extent cx="7791450" cy="10596188"/>
          <wp:effectExtent l="0" t="0" r="0" b="0"/>
          <wp:wrapNone/>
          <wp:docPr id="328" name="Picture 3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-01.png"/>
                  <pic:cNvPicPr/>
                </pic:nvPicPr>
                <pic:blipFill>
                  <a:blip r:embed="rId4" cstate="print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596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206A1A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14DF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8A1F1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FC3C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767F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8EC97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AF00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6D0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94A8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C892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513B2A"/>
    <w:multiLevelType w:val="hybridMultilevel"/>
    <w:tmpl w:val="C924E508"/>
    <w:lvl w:ilvl="0" w:tplc="EED02682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5F"/>
    <w:rsid w:val="00005B57"/>
    <w:rsid w:val="0002013D"/>
    <w:rsid w:val="00037E0A"/>
    <w:rsid w:val="00075CF6"/>
    <w:rsid w:val="00101ACE"/>
    <w:rsid w:val="00133D13"/>
    <w:rsid w:val="00135F16"/>
    <w:rsid w:val="00150524"/>
    <w:rsid w:val="001664B8"/>
    <w:rsid w:val="001A569B"/>
    <w:rsid w:val="001A6A85"/>
    <w:rsid w:val="001F2AA1"/>
    <w:rsid w:val="002074C5"/>
    <w:rsid w:val="00265EB5"/>
    <w:rsid w:val="0032740D"/>
    <w:rsid w:val="00341345"/>
    <w:rsid w:val="0035537D"/>
    <w:rsid w:val="003A54B1"/>
    <w:rsid w:val="003B18D2"/>
    <w:rsid w:val="003E0BDA"/>
    <w:rsid w:val="003F1FFE"/>
    <w:rsid w:val="00413455"/>
    <w:rsid w:val="00414262"/>
    <w:rsid w:val="00425305"/>
    <w:rsid w:val="00450843"/>
    <w:rsid w:val="00456F2F"/>
    <w:rsid w:val="00462834"/>
    <w:rsid w:val="004668FB"/>
    <w:rsid w:val="004949D7"/>
    <w:rsid w:val="004B1E5E"/>
    <w:rsid w:val="004B694B"/>
    <w:rsid w:val="004C1B31"/>
    <w:rsid w:val="00503706"/>
    <w:rsid w:val="0050775F"/>
    <w:rsid w:val="00524AB0"/>
    <w:rsid w:val="00545B04"/>
    <w:rsid w:val="00560FD9"/>
    <w:rsid w:val="005901F5"/>
    <w:rsid w:val="005B70B0"/>
    <w:rsid w:val="005F2375"/>
    <w:rsid w:val="00627A11"/>
    <w:rsid w:val="00657D64"/>
    <w:rsid w:val="006E16C7"/>
    <w:rsid w:val="006F4EC4"/>
    <w:rsid w:val="007125A1"/>
    <w:rsid w:val="007740D5"/>
    <w:rsid w:val="00782E91"/>
    <w:rsid w:val="007832EC"/>
    <w:rsid w:val="00794A54"/>
    <w:rsid w:val="007D550B"/>
    <w:rsid w:val="007E427E"/>
    <w:rsid w:val="00806380"/>
    <w:rsid w:val="0082349C"/>
    <w:rsid w:val="008446AE"/>
    <w:rsid w:val="00852E02"/>
    <w:rsid w:val="008659A1"/>
    <w:rsid w:val="0087103E"/>
    <w:rsid w:val="008B6365"/>
    <w:rsid w:val="008C2AA8"/>
    <w:rsid w:val="008D5C81"/>
    <w:rsid w:val="008E2DEA"/>
    <w:rsid w:val="008F62F5"/>
    <w:rsid w:val="00915F3E"/>
    <w:rsid w:val="0091625F"/>
    <w:rsid w:val="009243F5"/>
    <w:rsid w:val="0094412A"/>
    <w:rsid w:val="00952642"/>
    <w:rsid w:val="009660D7"/>
    <w:rsid w:val="009707FC"/>
    <w:rsid w:val="00984167"/>
    <w:rsid w:val="009C252F"/>
    <w:rsid w:val="009D3068"/>
    <w:rsid w:val="009D4CFD"/>
    <w:rsid w:val="009F0E73"/>
    <w:rsid w:val="009F409A"/>
    <w:rsid w:val="00A234DA"/>
    <w:rsid w:val="00A2403B"/>
    <w:rsid w:val="00A27C98"/>
    <w:rsid w:val="00A53870"/>
    <w:rsid w:val="00A75189"/>
    <w:rsid w:val="00A800B5"/>
    <w:rsid w:val="00A85769"/>
    <w:rsid w:val="00AA162A"/>
    <w:rsid w:val="00AA6D76"/>
    <w:rsid w:val="00AC5FC7"/>
    <w:rsid w:val="00B011EB"/>
    <w:rsid w:val="00B0600A"/>
    <w:rsid w:val="00B54D51"/>
    <w:rsid w:val="00B631BF"/>
    <w:rsid w:val="00B66B44"/>
    <w:rsid w:val="00B72E57"/>
    <w:rsid w:val="00B842D6"/>
    <w:rsid w:val="00BA050B"/>
    <w:rsid w:val="00BB1004"/>
    <w:rsid w:val="00BC3C82"/>
    <w:rsid w:val="00BD4CF2"/>
    <w:rsid w:val="00C16CDD"/>
    <w:rsid w:val="00C16DF0"/>
    <w:rsid w:val="00C476F3"/>
    <w:rsid w:val="00C55A3F"/>
    <w:rsid w:val="00C65A12"/>
    <w:rsid w:val="00C70C7B"/>
    <w:rsid w:val="00C760E3"/>
    <w:rsid w:val="00C86C34"/>
    <w:rsid w:val="00C929DF"/>
    <w:rsid w:val="00CB3003"/>
    <w:rsid w:val="00D1208D"/>
    <w:rsid w:val="00D36B26"/>
    <w:rsid w:val="00DA11B8"/>
    <w:rsid w:val="00DA3015"/>
    <w:rsid w:val="00DA4347"/>
    <w:rsid w:val="00DA5619"/>
    <w:rsid w:val="00DA69C0"/>
    <w:rsid w:val="00DB7719"/>
    <w:rsid w:val="00DD6F88"/>
    <w:rsid w:val="00DE3579"/>
    <w:rsid w:val="00EA4909"/>
    <w:rsid w:val="00EB1A52"/>
    <w:rsid w:val="00EC2FD7"/>
    <w:rsid w:val="00EE72EC"/>
    <w:rsid w:val="00F050C9"/>
    <w:rsid w:val="00F25F7F"/>
    <w:rsid w:val="00F47D69"/>
    <w:rsid w:val="00F94F21"/>
    <w:rsid w:val="00FB4797"/>
    <w:rsid w:val="00FB5E4E"/>
    <w:rsid w:val="00FC4FB2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8CC97"/>
  <w15:chartTrackingRefBased/>
  <w15:docId w15:val="{9C506DFD-5B63-4E24-B202-108EF9D62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52F"/>
    <w:rPr>
      <w:spacing w:val="4"/>
      <w:szCs w:val="20"/>
    </w:rPr>
  </w:style>
  <w:style w:type="paragraph" w:styleId="Heading1">
    <w:name w:val="heading 1"/>
    <w:basedOn w:val="Normal"/>
    <w:link w:val="Heading1Char"/>
    <w:uiPriority w:val="9"/>
    <w:qFormat/>
    <w:rsid w:val="00C16CDD"/>
    <w:pPr>
      <w:spacing w:after="8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8C2AA8"/>
    <w:pPr>
      <w:shd w:val="clear" w:color="auto" w:fill="000000" w:themeFill="text1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8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B18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413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A234DA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A234DA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A234DA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A234DA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345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2AA8"/>
    <w:rPr>
      <w:rFonts w:asciiTheme="majorHAnsi" w:eastAsiaTheme="majorEastAsia" w:hAnsiTheme="majorHAnsi" w:cstheme="majorBidi"/>
      <w:b/>
      <w:bCs/>
      <w:color w:val="FFFFFF" w:themeColor="background1"/>
      <w:spacing w:val="4"/>
      <w:shd w:val="clear" w:color="auto" w:fill="000000" w:themeFill="text1"/>
    </w:rPr>
  </w:style>
  <w:style w:type="table" w:styleId="TableGrid">
    <w:name w:val="Table Grid"/>
    <w:basedOn w:val="TableNormal"/>
    <w:uiPriority w:val="59"/>
    <w:rsid w:val="00265EB5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16CDD"/>
    <w:rPr>
      <w:color w:val="595959" w:themeColor="text1" w:themeTint="A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4DA"/>
    <w:rPr>
      <w:rFonts w:asciiTheme="majorHAnsi" w:eastAsiaTheme="majorEastAsia" w:hAnsiTheme="majorHAnsi" w:cstheme="majorBidi"/>
      <w:color w:val="243F60" w:themeColor="accent1" w:themeShade="7F"/>
      <w:spacing w:val="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4DA"/>
    <w:rPr>
      <w:rFonts w:asciiTheme="majorHAnsi" w:eastAsiaTheme="majorEastAsia" w:hAnsiTheme="majorHAnsi" w:cstheme="majorBidi"/>
      <w:i/>
      <w:iCs/>
      <w:color w:val="243F60" w:themeColor="accent1" w:themeShade="7F"/>
      <w:spacing w:val="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4DA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4DA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A234D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23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A234DA"/>
    <w:pPr>
      <w:numPr>
        <w:ilvl w:val="1"/>
      </w:numPr>
      <w:spacing w:after="160"/>
      <w:contextualSpacing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234DA"/>
    <w:rPr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34DA"/>
    <w:rPr>
      <w:i/>
      <w:iCs/>
      <w:color w:val="365F91" w:themeColor="accent1" w:themeShade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234D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234DA"/>
    <w:rPr>
      <w:i/>
      <w:iCs/>
      <w:color w:val="404040" w:themeColor="text1" w:themeTint="BF"/>
      <w:spacing w:val="4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41345"/>
    <w:pP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1345"/>
    <w:rPr>
      <w:i/>
      <w:iCs/>
      <w:color w:val="365F91" w:themeColor="accent1" w:themeShade="BF"/>
      <w:spacing w:val="4"/>
      <w:szCs w:val="2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16CDD"/>
    <w:rPr>
      <w:b/>
      <w:bCs/>
      <w:caps w:val="0"/>
      <w:smallCaps/>
      <w:color w:val="365F9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C16CDD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6CDD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C16CDD"/>
    <w:pPr>
      <w:framePr w:wrap="around" w:vAnchor="text" w:hAnchor="text" w:y="1"/>
    </w:pPr>
    <w:rPr>
      <w:b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DD"/>
    <w:rPr>
      <w:rFonts w:ascii="Segoe UI" w:hAnsi="Segoe UI" w:cs="Segoe UI"/>
      <w:spacing w:val="4"/>
      <w:szCs w:val="18"/>
    </w:rPr>
  </w:style>
  <w:style w:type="paragraph" w:styleId="BlockText">
    <w:name w:val="Block Text"/>
    <w:basedOn w:val="Normal"/>
    <w:uiPriority w:val="99"/>
    <w:semiHidden/>
    <w:unhideWhenUsed/>
    <w:rsid w:val="00341345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16CDD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16CDD"/>
    <w:rPr>
      <w:spacing w:val="4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C16C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6CDD"/>
    <w:rPr>
      <w:spacing w:val="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16CD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16CDD"/>
    <w:rPr>
      <w:spacing w:val="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16CDD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16CDD"/>
    <w:rPr>
      <w:spacing w:val="4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16CDD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6CD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6CDD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6C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6CDD"/>
    <w:rPr>
      <w:b/>
      <w:bCs/>
      <w:spacing w:val="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16CDD"/>
    <w:rPr>
      <w:rFonts w:ascii="Segoe UI" w:hAnsi="Segoe UI" w:cs="Segoe UI"/>
      <w:spacing w:val="4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16CD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16CDD"/>
    <w:rPr>
      <w:spacing w:val="4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16CD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6CD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6CDD"/>
    <w:rPr>
      <w:spacing w:val="4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16CDD"/>
    <w:rPr>
      <w:rFonts w:ascii="Consolas" w:hAnsi="Consolas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16CDD"/>
    <w:rPr>
      <w:rFonts w:ascii="Consolas" w:hAnsi="Consolas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16CDD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6CDD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16CDD"/>
    <w:rPr>
      <w:rFonts w:ascii="Consolas" w:hAnsi="Consolas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16CDD"/>
    <w:rPr>
      <w:rFonts w:ascii="Consolas" w:hAnsi="Consolas"/>
      <w:szCs w:val="20"/>
    </w:rPr>
  </w:style>
  <w:style w:type="character" w:styleId="Hyperlink">
    <w:name w:val="Hyperlink"/>
    <w:basedOn w:val="DefaultParagraphFont"/>
    <w:uiPriority w:val="99"/>
    <w:unhideWhenUsed/>
    <w:rsid w:val="00C16CD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16CDD"/>
    <w:pPr>
      <w:spacing w:line="240" w:lineRule="auto"/>
      <w:ind w:left="220" w:hanging="220"/>
    </w:pPr>
  </w:style>
  <w:style w:type="paragraph" w:styleId="MacroText">
    <w:name w:val="macro"/>
    <w:link w:val="MacroTextChar"/>
    <w:uiPriority w:val="99"/>
    <w:semiHidden/>
    <w:unhideWhenUsed/>
    <w:rsid w:val="00C16C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16CDD"/>
    <w:rPr>
      <w:rFonts w:ascii="Consolas" w:hAnsi="Consolas"/>
      <w:spacing w:val="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16CDD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16CDD"/>
    <w:rPr>
      <w:rFonts w:ascii="Consolas" w:hAnsi="Consolas"/>
      <w:spacing w:val="4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C16CDD"/>
    <w:rPr>
      <w:color w:val="595959" w:themeColor="text1" w:themeTint="A6"/>
      <w:bdr w:val="none" w:sz="0" w:space="0" w:color="auto"/>
      <w:shd w:val="clear" w:color="auto" w:fill="F2F2F2" w:themeFill="background1" w:themeFillShade="F2"/>
    </w:rPr>
  </w:style>
  <w:style w:type="table" w:styleId="ListTable3">
    <w:name w:val="List Table 3"/>
    <w:basedOn w:val="TableNormal"/>
    <w:uiPriority w:val="48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5Dark">
    <w:name w:val="List Table 5 Dark"/>
    <w:basedOn w:val="TableNormal"/>
    <w:uiPriority w:val="50"/>
    <w:rsid w:val="008D5C8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8B636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NotesForm">
    <w:name w:val="Notes Form"/>
    <w:basedOn w:val="TableNormal"/>
    <w:uiPriority w:val="99"/>
    <w:rsid w:val="005F2375"/>
    <w:pPr>
      <w:spacing w:line="240" w:lineRule="auto"/>
    </w:pPr>
    <w:tblPr>
      <w:tblStyleColBandSize w:val="1"/>
      <w:tblBorders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doub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tes">
    <w:name w:val="Notes"/>
    <w:basedOn w:val="Normal"/>
    <w:uiPriority w:val="10"/>
    <w:qFormat/>
    <w:rsid w:val="00D1208D"/>
    <w:pPr>
      <w:spacing w:before="400"/>
    </w:pPr>
  </w:style>
  <w:style w:type="table" w:customStyle="1" w:styleId="NoteForm1">
    <w:name w:val="Note Form 1"/>
    <w:basedOn w:val="TableNormal"/>
    <w:uiPriority w:val="99"/>
    <w:rsid w:val="005F2375"/>
    <w:pPr>
      <w:spacing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Light">
    <w:name w:val="Grid Table Light"/>
    <w:basedOn w:val="TableNormal"/>
    <w:uiPriority w:val="40"/>
    <w:rsid w:val="004668F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B18D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8D2"/>
    <w:rPr>
      <w:spacing w:val="4"/>
      <w:szCs w:val="20"/>
    </w:rPr>
  </w:style>
  <w:style w:type="paragraph" w:styleId="Footer">
    <w:name w:val="footer"/>
    <w:basedOn w:val="Normal"/>
    <w:link w:val="FooterChar"/>
    <w:uiPriority w:val="99"/>
    <w:unhideWhenUsed/>
    <w:rsid w:val="003B18D2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8D2"/>
    <w:rPr>
      <w:spacing w:val="4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3B18D2"/>
  </w:style>
  <w:style w:type="paragraph" w:styleId="BodyText2">
    <w:name w:val="Body Text 2"/>
    <w:basedOn w:val="Normal"/>
    <w:link w:val="BodyText2Char"/>
    <w:uiPriority w:val="99"/>
    <w:semiHidden/>
    <w:unhideWhenUsed/>
    <w:rsid w:val="003B18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18D2"/>
    <w:rPr>
      <w:spacing w:val="4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B18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B18D2"/>
    <w:rPr>
      <w:spacing w:val="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B18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B18D2"/>
    <w:rPr>
      <w:spacing w:val="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B18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B18D2"/>
    <w:rPr>
      <w:spacing w:val="4"/>
      <w:szCs w:val="20"/>
    </w:rPr>
  </w:style>
  <w:style w:type="paragraph" w:styleId="Closing">
    <w:name w:val="Closing"/>
    <w:basedOn w:val="Normal"/>
    <w:link w:val="Closing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1"/>
    <w:semiHidden/>
    <w:rsid w:val="003B18D2"/>
    <w:rPr>
      <w:spacing w:val="4"/>
      <w:szCs w:val="20"/>
    </w:rPr>
  </w:style>
  <w:style w:type="table" w:styleId="ColorfulGrid">
    <w:name w:val="Colorful Grid"/>
    <w:basedOn w:val="Table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1"/>
    <w:semiHidden/>
    <w:unhideWhenUsed/>
    <w:qFormat/>
    <w:rsid w:val="003B18D2"/>
  </w:style>
  <w:style w:type="character" w:customStyle="1" w:styleId="DateChar">
    <w:name w:val="Date Char"/>
    <w:basedOn w:val="DefaultParagraphFont"/>
    <w:link w:val="Date"/>
    <w:uiPriority w:val="1"/>
    <w:semiHidden/>
    <w:rsid w:val="003B18D2"/>
    <w:rPr>
      <w:spacing w:val="4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B18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B18D2"/>
    <w:rPr>
      <w:spacing w:val="4"/>
      <w:szCs w:val="20"/>
    </w:rPr>
  </w:style>
  <w:style w:type="character" w:styleId="Emphasis">
    <w:name w:val="Emphasis"/>
    <w:basedOn w:val="DefaultParagraphFont"/>
    <w:uiPriority w:val="20"/>
    <w:semiHidden/>
    <w:unhideWhenUsed/>
    <w:qFormat/>
    <w:rsid w:val="003B18D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B18D2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3B18D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B18D2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B18D2"/>
    <w:rPr>
      <w:vertAlign w:val="superscript"/>
    </w:rPr>
  </w:style>
  <w:style w:type="table" w:styleId="GridTable1Light">
    <w:name w:val="Grid Table 1 Light"/>
    <w:basedOn w:val="Table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3B18D2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8D2"/>
    <w:rPr>
      <w:rFonts w:asciiTheme="majorHAnsi" w:eastAsiaTheme="majorEastAsia" w:hAnsiTheme="majorHAnsi" w:cstheme="majorBidi"/>
      <w:color w:val="243F60" w:themeColor="accent1" w:themeShade="7F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8D2"/>
    <w:rPr>
      <w:rFonts w:asciiTheme="majorHAnsi" w:eastAsiaTheme="majorEastAsia" w:hAnsiTheme="majorHAnsi" w:cstheme="majorBidi"/>
      <w:i/>
      <w:iCs/>
      <w:color w:val="365F91" w:themeColor="accent1" w:themeShade="BF"/>
      <w:spacing w:val="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1345"/>
    <w:rPr>
      <w:rFonts w:asciiTheme="majorHAnsi" w:eastAsiaTheme="majorEastAsia" w:hAnsiTheme="majorHAnsi" w:cstheme="majorBidi"/>
      <w:b/>
      <w:color w:val="365F91" w:themeColor="accent1" w:themeShade="BF"/>
      <w:spacing w:val="4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3B18D2"/>
  </w:style>
  <w:style w:type="paragraph" w:styleId="HTMLAddress">
    <w:name w:val="HTML Address"/>
    <w:basedOn w:val="Normal"/>
    <w:link w:val="HTMLAddressChar"/>
    <w:uiPriority w:val="99"/>
    <w:semiHidden/>
    <w:unhideWhenUsed/>
    <w:rsid w:val="003B18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B18D2"/>
    <w:rPr>
      <w:i/>
      <w:iCs/>
      <w:spacing w:val="4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3B18D2"/>
    <w:rPr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3B18D2"/>
    <w:rPr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3B18D2"/>
    <w:rPr>
      <w:i/>
      <w:iCs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3B18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B18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B18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B18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B18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B18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B18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B18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B18D2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B18D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B18D2"/>
  </w:style>
  <w:style w:type="paragraph" w:styleId="List">
    <w:name w:val="List"/>
    <w:basedOn w:val="Normal"/>
    <w:uiPriority w:val="99"/>
    <w:semiHidden/>
    <w:unhideWhenUsed/>
    <w:rsid w:val="003B18D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B18D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B18D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B18D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B18D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B18D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B18D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B18D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B18D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B18D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B18D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B18D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B18D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B18D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B18D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B18D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B18D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B18D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B18D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B18D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3B18D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-Accent1">
    <w:name w:val="List Table 3 Accent 1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-Accent1">
    <w:name w:val="List Table 5 Dark Accent 1"/>
    <w:basedOn w:val="TableNormal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3B18D2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B18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B18D2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3B18D2"/>
    <w:pPr>
      <w:spacing w:line="240" w:lineRule="auto"/>
    </w:pPr>
    <w:rPr>
      <w:spacing w:val="4"/>
      <w:szCs w:val="20"/>
    </w:rPr>
  </w:style>
  <w:style w:type="paragraph" w:styleId="NormalWeb">
    <w:name w:val="Normal (Web)"/>
    <w:basedOn w:val="Normal"/>
    <w:uiPriority w:val="99"/>
    <w:semiHidden/>
    <w:unhideWhenUsed/>
    <w:rsid w:val="003B18D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B18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B18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B18D2"/>
    <w:rPr>
      <w:spacing w:val="4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B18D2"/>
  </w:style>
  <w:style w:type="table" w:styleId="PlainTable1">
    <w:name w:val="Plain Table 1"/>
    <w:basedOn w:val="TableNormal"/>
    <w:uiPriority w:val="41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tation">
    <w:name w:val="Salutation"/>
    <w:basedOn w:val="Normal"/>
    <w:next w:val="Normal"/>
    <w:link w:val="SalutationChar"/>
    <w:uiPriority w:val="1"/>
    <w:semiHidden/>
    <w:unhideWhenUsed/>
    <w:qFormat/>
    <w:rsid w:val="003B18D2"/>
  </w:style>
  <w:style w:type="character" w:customStyle="1" w:styleId="SalutationChar">
    <w:name w:val="Salutation Char"/>
    <w:basedOn w:val="DefaultParagraphFont"/>
    <w:link w:val="Salutation"/>
    <w:uiPriority w:val="1"/>
    <w:semiHidden/>
    <w:rsid w:val="003B18D2"/>
    <w:rPr>
      <w:spacing w:val="4"/>
      <w:szCs w:val="20"/>
    </w:rPr>
  </w:style>
  <w:style w:type="paragraph" w:styleId="Signature">
    <w:name w:val="Signature"/>
    <w:basedOn w:val="Normal"/>
    <w:link w:val="Signature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1"/>
    <w:semiHidden/>
    <w:rsid w:val="003B18D2"/>
    <w:rPr>
      <w:spacing w:val="4"/>
      <w:szCs w:val="20"/>
    </w:rPr>
  </w:style>
  <w:style w:type="character" w:styleId="SmartHyperlink">
    <w:name w:val="Smart Hyperlink"/>
    <w:basedOn w:val="DefaultParagraphFont"/>
    <w:uiPriority w:val="99"/>
    <w:semiHidden/>
    <w:unhideWhenUsed/>
    <w:rsid w:val="003B18D2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3B18D2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B18D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B18D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B18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B18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B18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B18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B18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B18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B18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B18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B18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B18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B18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B18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B18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B18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B18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B18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B18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B18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B18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B18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B18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B18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B18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18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B18D2"/>
  </w:style>
  <w:style w:type="table" w:styleId="TableProfessional">
    <w:name w:val="Table Professional"/>
    <w:basedOn w:val="TableNormal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B18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B18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B18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B18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B1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B18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B18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B18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3B18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B18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B18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B18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B18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B18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B18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B18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B18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B18D2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bcci@barbadoschamber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chelcee.brathwaite@cavehill.uwi.ed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lcee%20Brathwaite\AppData\Roaming\Microsoft\Templates\Applicant's%20interview%20notes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34CA20-2BFF-4395-8B87-7F507A742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Applicant's interview notes form</Template>
  <TotalTime>0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Chelcee Brathwaite</dc:creator>
  <cp:lastModifiedBy>BRATHWAITE, Chelcee</cp:lastModifiedBy>
  <cp:revision>2</cp:revision>
  <dcterms:created xsi:type="dcterms:W3CDTF">2021-11-25T14:24:00Z</dcterms:created>
  <dcterms:modified xsi:type="dcterms:W3CDTF">2021-11-25T14:24:00Z</dcterms:modified>
</cp:coreProperties>
</file>